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088C70" w14:textId="1883B5A1" w:rsidR="00EC137D" w:rsidRDefault="00404F6E" w:rsidP="004E4DE8">
      <w:pPr>
        <w:pStyle w:val="01Headline"/>
      </w:pPr>
      <w:proofErr w:type="spellStart"/>
      <w:r>
        <w:t>Umbraco</w:t>
      </w:r>
      <w:proofErr w:type="spellEnd"/>
      <w:r>
        <w:t>-Schulung für KOM</w:t>
      </w:r>
    </w:p>
    <w:p w14:paraId="25007217" w14:textId="77777777" w:rsidR="004E4DE8" w:rsidRPr="00C14F0B" w:rsidRDefault="00C14F0B" w:rsidP="00AF105A">
      <w:pPr>
        <w:pStyle w:val="02Untertitel"/>
      </w:pPr>
      <w:r>
        <w:t>Untertitel</w:t>
      </w:r>
      <w:r w:rsidR="004E4DE8" w:rsidRPr="00C14F0B">
        <w:t xml:space="preserve"> </w:t>
      </w:r>
    </w:p>
    <w:p w14:paraId="1D25A82F" w14:textId="77777777" w:rsidR="004E4DE8" w:rsidRPr="004E4DE8" w:rsidRDefault="004E4DE8" w:rsidP="00AF105A">
      <w:pPr>
        <w:pStyle w:val="02Untertitel"/>
      </w:pPr>
    </w:p>
    <w:p w14:paraId="03E947A3" w14:textId="5400B022" w:rsidR="00404F6E" w:rsidRDefault="00404F6E" w:rsidP="00F87883">
      <w:pPr>
        <w:pStyle w:val="03Fliesstext"/>
        <w:tabs>
          <w:tab w:val="left" w:pos="1701"/>
        </w:tabs>
        <w:ind w:left="1701" w:hanging="1701"/>
      </w:pPr>
      <w:r>
        <w:t>Datum:</w:t>
      </w:r>
      <w:r>
        <w:tab/>
        <w:t>Mittwoch, 12.8.2026</w:t>
      </w:r>
    </w:p>
    <w:p w14:paraId="21547805" w14:textId="4EE3FAD8" w:rsidR="00404F6E" w:rsidRDefault="00404F6E" w:rsidP="00F87883">
      <w:pPr>
        <w:pStyle w:val="03Fliesstext"/>
        <w:tabs>
          <w:tab w:val="left" w:pos="1701"/>
        </w:tabs>
        <w:ind w:left="1701" w:hanging="1701"/>
      </w:pPr>
      <w:r>
        <w:t>Start:</w:t>
      </w:r>
      <w:r>
        <w:tab/>
      </w:r>
      <w:r w:rsidRPr="003062B9">
        <w:rPr>
          <w:strike/>
        </w:rPr>
        <w:t>09.00</w:t>
      </w:r>
      <w:r>
        <w:t xml:space="preserve"> Uhr</w:t>
      </w:r>
      <w:r w:rsidR="003062B9">
        <w:t xml:space="preserve"> =&gt; 09:30</w:t>
      </w:r>
    </w:p>
    <w:p w14:paraId="34001856" w14:textId="77777777" w:rsidR="00404F6E" w:rsidRDefault="00404F6E" w:rsidP="00F87883">
      <w:pPr>
        <w:pStyle w:val="03Fliesstext"/>
        <w:tabs>
          <w:tab w:val="left" w:pos="1701"/>
        </w:tabs>
        <w:ind w:left="1701" w:hanging="1701"/>
      </w:pPr>
      <w:r>
        <w:t>Ende:</w:t>
      </w:r>
      <w:r>
        <w:tab/>
        <w:t>Spätestens 17.00 Uhr</w:t>
      </w:r>
    </w:p>
    <w:p w14:paraId="6CC37ED2" w14:textId="77777777" w:rsidR="00404F6E" w:rsidRDefault="00404F6E" w:rsidP="00F87883">
      <w:pPr>
        <w:pStyle w:val="03Fliesstext"/>
        <w:tabs>
          <w:tab w:val="left" w:pos="1701"/>
        </w:tabs>
        <w:ind w:left="1701" w:hanging="1701"/>
      </w:pPr>
      <w:r>
        <w:t>Wo:</w:t>
      </w:r>
      <w:r>
        <w:tab/>
        <w:t>Geschäftsstelle Olten</w:t>
      </w:r>
    </w:p>
    <w:p w14:paraId="42B8EAA9" w14:textId="77777777" w:rsidR="00404F6E" w:rsidRDefault="00404F6E" w:rsidP="00F87883">
      <w:pPr>
        <w:pStyle w:val="03Fliesstext"/>
        <w:tabs>
          <w:tab w:val="left" w:pos="1701"/>
        </w:tabs>
        <w:ind w:left="1701" w:hanging="1701"/>
      </w:pPr>
      <w:r>
        <w:t>Teilnehmer:</w:t>
      </w:r>
      <w:r>
        <w:tab/>
      </w:r>
      <w:r w:rsidRPr="00404F6E">
        <w:t>Olivia Franz</w:t>
      </w:r>
      <w:r>
        <w:t xml:space="preserve">, </w:t>
      </w:r>
      <w:r w:rsidRPr="00404F6E">
        <w:t>Ylaria Imboden</w:t>
      </w:r>
      <w:r>
        <w:t xml:space="preserve">, </w:t>
      </w:r>
      <w:r w:rsidRPr="00404F6E">
        <w:t xml:space="preserve">Elena Hatebur </w:t>
      </w:r>
    </w:p>
    <w:p w14:paraId="00A32F24" w14:textId="129D2FC1" w:rsidR="00404F6E" w:rsidRDefault="00404F6E" w:rsidP="00F87883">
      <w:pPr>
        <w:pStyle w:val="03Fliesstext"/>
        <w:tabs>
          <w:tab w:val="left" w:pos="1701"/>
        </w:tabs>
        <w:ind w:left="1701" w:hanging="1701"/>
      </w:pPr>
      <w:r>
        <w:t>Mittagessen:</w:t>
      </w:r>
      <w:r>
        <w:tab/>
      </w:r>
      <w:proofErr w:type="gramStart"/>
      <w:r>
        <w:t>selber</w:t>
      </w:r>
      <w:proofErr w:type="gramEnd"/>
      <w:r>
        <w:t xml:space="preserve"> mitnehmen</w:t>
      </w:r>
    </w:p>
    <w:p w14:paraId="32C57C5C" w14:textId="77777777" w:rsidR="00404F6E" w:rsidRDefault="00404F6E" w:rsidP="00AF105A">
      <w:pPr>
        <w:pStyle w:val="03Fliesstext"/>
      </w:pPr>
    </w:p>
    <w:p w14:paraId="41403583" w14:textId="7D43F2C5" w:rsidR="00404F6E" w:rsidRDefault="00404F6E" w:rsidP="00AF105A">
      <w:pPr>
        <w:pStyle w:val="03Fliesstext"/>
      </w:pPr>
      <w:r>
        <w:t>Informationen zu Schulungsinhalten:</w:t>
      </w:r>
    </w:p>
    <w:p w14:paraId="451AA929" w14:textId="77777777" w:rsidR="00404F6E" w:rsidRDefault="00404F6E" w:rsidP="00AF105A">
      <w:pPr>
        <w:pStyle w:val="03Fliesstext"/>
      </w:pPr>
      <w:r>
        <w:t xml:space="preserve">Wichtig – Bitte macht euch mit der aktuellen Struktur/Angebot auf handball.ch bereits etwas vertraut. Je besser die Seite schon bekannt ist, desto einfacher geht der Link zum CMS </w:t>
      </w:r>
      <w:r>
        <w:rPr>
          <w:rFonts w:ascii="Segoe UI Emoji" w:hAnsi="Segoe UI Emoji" w:cs="Segoe UI Emoji"/>
        </w:rPr>
        <w:t>😉</w:t>
      </w:r>
    </w:p>
    <w:p w14:paraId="2AD85DD1" w14:textId="77777777" w:rsidR="00404F6E" w:rsidRDefault="00404F6E" w:rsidP="00AF105A">
      <w:pPr>
        <w:pStyle w:val="03Fliesstext"/>
      </w:pPr>
    </w:p>
    <w:p w14:paraId="509A2EF9" w14:textId="654BDD32" w:rsidR="000F4028" w:rsidRPr="000F4028" w:rsidRDefault="000F4028" w:rsidP="000F4028">
      <w:pPr>
        <w:pStyle w:val="02Untertitel"/>
        <w:rPr>
          <w:rFonts w:ascii="HelveticaNeueLT Std Lt Cn" w:hAnsi="HelveticaNeueLT Std Lt Cn"/>
          <w:szCs w:val="22"/>
        </w:rPr>
      </w:pPr>
      <w:r w:rsidRPr="000F4028">
        <w:t>Vorstellung</w:t>
      </w:r>
      <w:r w:rsidRPr="000F4028">
        <w:rPr>
          <w:rFonts w:ascii="HelveticaNeueLT Std Lt Cn" w:hAnsi="HelveticaNeueLT Std Lt Cn"/>
          <w:szCs w:val="22"/>
        </w:rPr>
        <w:t xml:space="preserve"> </w:t>
      </w:r>
    </w:p>
    <w:p w14:paraId="4608D5F5" w14:textId="0F29610B" w:rsidR="000F4028" w:rsidRPr="000F4028" w:rsidRDefault="000F4028" w:rsidP="000F4028">
      <w:pPr>
        <w:pStyle w:val="03Fliesstext"/>
        <w:numPr>
          <w:ilvl w:val="0"/>
          <w:numId w:val="21"/>
        </w:numPr>
      </w:pPr>
      <w:r w:rsidRPr="000F4028">
        <w:t xml:space="preserve">ich und die anderen mit </w:t>
      </w:r>
      <w:r w:rsidR="00F37F96">
        <w:t>A</w:t>
      </w:r>
      <w:r w:rsidRPr="000F4028">
        <w:t>rbeitsinhalt/</w:t>
      </w:r>
      <w:r w:rsidR="00F37F96">
        <w:t>Z</w:t>
      </w:r>
      <w:r w:rsidRPr="000F4028">
        <w:t>uständigkeiten</w:t>
      </w:r>
    </w:p>
    <w:p w14:paraId="5C04E720" w14:textId="640FCCD8" w:rsidR="000F4028" w:rsidRPr="000F4028" w:rsidRDefault="000F4028" w:rsidP="000F4028">
      <w:pPr>
        <w:pStyle w:val="03Fliesstext"/>
        <w:numPr>
          <w:ilvl w:val="0"/>
          <w:numId w:val="21"/>
        </w:numPr>
      </w:pPr>
      <w:r w:rsidRPr="000F4028">
        <w:t xml:space="preserve">organisatorisches: </w:t>
      </w:r>
      <w:proofErr w:type="spellStart"/>
      <w:r w:rsidR="00F37F96">
        <w:t>T</w:t>
      </w:r>
      <w:r w:rsidRPr="000F4028">
        <w:t>imekeeper</w:t>
      </w:r>
      <w:proofErr w:type="spellEnd"/>
    </w:p>
    <w:p w14:paraId="4323AFA2" w14:textId="4B217051" w:rsidR="000F4028" w:rsidRPr="000F4028" w:rsidRDefault="000F4028" w:rsidP="000F4028">
      <w:pPr>
        <w:pStyle w:val="03Fliesstext"/>
        <w:numPr>
          <w:ilvl w:val="0"/>
          <w:numId w:val="21"/>
        </w:numPr>
      </w:pPr>
      <w:r w:rsidRPr="000F4028">
        <w:t xml:space="preserve">1045 </w:t>
      </w:r>
      <w:r w:rsidR="00750C17">
        <w:t>P</w:t>
      </w:r>
      <w:r w:rsidRPr="000F4028">
        <w:t>ause 15 min</w:t>
      </w:r>
    </w:p>
    <w:p w14:paraId="4B15C11A" w14:textId="0160E0EA" w:rsidR="000F4028" w:rsidRPr="000F4028" w:rsidRDefault="000F4028" w:rsidP="000F4028">
      <w:pPr>
        <w:pStyle w:val="03Fliesstext"/>
        <w:numPr>
          <w:ilvl w:val="0"/>
          <w:numId w:val="21"/>
        </w:numPr>
      </w:pPr>
      <w:r w:rsidRPr="000F4028">
        <w:t xml:space="preserve">1200 </w:t>
      </w:r>
      <w:r w:rsidR="00750C17">
        <w:t>Mittagspause</w:t>
      </w:r>
      <w:r w:rsidRPr="000F4028">
        <w:t xml:space="preserve"> 30 min</w:t>
      </w:r>
    </w:p>
    <w:p w14:paraId="1C9DE7D3" w14:textId="66FD0C1D" w:rsidR="000F4028" w:rsidRPr="000F4028" w:rsidRDefault="000F4028" w:rsidP="000F4028">
      <w:pPr>
        <w:pStyle w:val="03Fliesstext"/>
        <w:numPr>
          <w:ilvl w:val="0"/>
          <w:numId w:val="21"/>
        </w:numPr>
      </w:pPr>
      <w:r w:rsidRPr="000F4028">
        <w:t xml:space="preserve">1400 </w:t>
      </w:r>
      <w:r w:rsidR="00750C17">
        <w:t>P</w:t>
      </w:r>
      <w:r w:rsidRPr="000F4028">
        <w:t>ause 15 min</w:t>
      </w:r>
    </w:p>
    <w:p w14:paraId="70D35A46" w14:textId="221CB5DB" w:rsidR="000F4028" w:rsidRPr="000F4028" w:rsidRDefault="000F4028" w:rsidP="000F4028">
      <w:pPr>
        <w:pStyle w:val="03Fliesstext"/>
        <w:numPr>
          <w:ilvl w:val="0"/>
          <w:numId w:val="21"/>
        </w:numPr>
      </w:pPr>
      <w:r w:rsidRPr="000F4028">
        <w:t xml:space="preserve">1545 </w:t>
      </w:r>
      <w:r w:rsidR="00750C17">
        <w:t>P</w:t>
      </w:r>
      <w:r w:rsidRPr="000F4028">
        <w:t>ause 15 min</w:t>
      </w:r>
    </w:p>
    <w:p w14:paraId="773B1A59" w14:textId="461B23EB" w:rsidR="000F4028" w:rsidRPr="000F4028" w:rsidRDefault="000F4028" w:rsidP="000F4028">
      <w:pPr>
        <w:pStyle w:val="03Fliesstext"/>
        <w:numPr>
          <w:ilvl w:val="0"/>
          <w:numId w:val="21"/>
        </w:numPr>
      </w:pPr>
      <w:r w:rsidRPr="000F4028">
        <w:t xml:space="preserve">1700 </w:t>
      </w:r>
      <w:r w:rsidR="00750C17">
        <w:t>E</w:t>
      </w:r>
      <w:r w:rsidRPr="000F4028">
        <w:t xml:space="preserve">nde </w:t>
      </w:r>
      <w:proofErr w:type="spellStart"/>
      <w:r w:rsidRPr="000F4028">
        <w:t>latest</w:t>
      </w:r>
      <w:proofErr w:type="spellEnd"/>
    </w:p>
    <w:p w14:paraId="316ED054" w14:textId="77777777" w:rsidR="000F4028" w:rsidRPr="000F4028" w:rsidRDefault="000F4028" w:rsidP="000F4028">
      <w:pPr>
        <w:pStyle w:val="03Fliesstext"/>
      </w:pPr>
      <w:proofErr w:type="gramStart"/>
      <w:r w:rsidRPr="000F4028">
        <w:t>….</w:t>
      </w:r>
      <w:proofErr w:type="gramEnd"/>
      <w:r w:rsidRPr="000F4028">
        <w:t>oder wenn jemand break braucht</w:t>
      </w:r>
    </w:p>
    <w:p w14:paraId="47512A27" w14:textId="77777777" w:rsidR="000F4028" w:rsidRDefault="000F4028" w:rsidP="00AF105A">
      <w:pPr>
        <w:pStyle w:val="03Fliesstext"/>
      </w:pPr>
    </w:p>
    <w:p w14:paraId="2980CA13" w14:textId="77777777" w:rsidR="00F37F96" w:rsidRPr="000F4028" w:rsidRDefault="00F37F96" w:rsidP="00F37F96">
      <w:pPr>
        <w:pStyle w:val="02Untertitel"/>
      </w:pPr>
      <w:r w:rsidRPr="000F4028">
        <w:t xml:space="preserve">Infrastruktur </w:t>
      </w:r>
    </w:p>
    <w:p w14:paraId="4CD50E5F" w14:textId="1074F724" w:rsidR="00F37F96" w:rsidRPr="000F4028" w:rsidRDefault="00F37F96" w:rsidP="00F37F96">
      <w:pPr>
        <w:pStyle w:val="03Fliesstext"/>
        <w:numPr>
          <w:ilvl w:val="0"/>
          <w:numId w:val="27"/>
        </w:numPr>
      </w:pPr>
      <w:proofErr w:type="gramStart"/>
      <w:r w:rsidRPr="000F4028">
        <w:t>Web Server</w:t>
      </w:r>
      <w:proofErr w:type="gramEnd"/>
    </w:p>
    <w:p w14:paraId="249539B1" w14:textId="38DF74C9" w:rsidR="00F37F96" w:rsidRPr="000F4028" w:rsidRDefault="00F37F96" w:rsidP="00F37F96">
      <w:pPr>
        <w:pStyle w:val="03Fliesstext"/>
        <w:numPr>
          <w:ilvl w:val="0"/>
          <w:numId w:val="27"/>
        </w:numPr>
      </w:pPr>
      <w:r w:rsidRPr="000F4028">
        <w:t>Proxy Server</w:t>
      </w:r>
    </w:p>
    <w:p w14:paraId="0BD2F35A" w14:textId="5D30861F" w:rsidR="00F37F96" w:rsidRPr="000F4028" w:rsidRDefault="00F37F96" w:rsidP="00F37F96">
      <w:pPr>
        <w:pStyle w:val="03Fliesstext"/>
        <w:numPr>
          <w:ilvl w:val="0"/>
          <w:numId w:val="27"/>
        </w:numPr>
      </w:pPr>
      <w:r>
        <w:t>VAT</w:t>
      </w:r>
      <w:r w:rsidR="00AC010A">
        <w:t xml:space="preserve"> (gibt Daten an per Schnittstelle an </w:t>
      </w:r>
      <w:proofErr w:type="spellStart"/>
      <w:r w:rsidR="00AC010A">
        <w:t>Umbraco</w:t>
      </w:r>
      <w:proofErr w:type="spellEnd"/>
      <w:r w:rsidR="00AC010A">
        <w:t>, z.B. Matchcenter, etc.)</w:t>
      </w:r>
    </w:p>
    <w:p w14:paraId="36CE7214" w14:textId="3F0CFC4D" w:rsidR="00F37F96" w:rsidRPr="000F4028" w:rsidRDefault="00F37F96" w:rsidP="00F37F96">
      <w:pPr>
        <w:pStyle w:val="03Fliesstext"/>
        <w:numPr>
          <w:ilvl w:val="0"/>
          <w:numId w:val="27"/>
        </w:numPr>
      </w:pPr>
      <w:r>
        <w:t>SQL</w:t>
      </w:r>
      <w:r w:rsidR="00750C17">
        <w:t>-</w:t>
      </w:r>
      <w:r>
        <w:t>S</w:t>
      </w:r>
      <w:r w:rsidRPr="000F4028">
        <w:t>erver</w:t>
      </w:r>
    </w:p>
    <w:p w14:paraId="470B79DB" w14:textId="77777777" w:rsidR="00F37F96" w:rsidRDefault="00F37F96" w:rsidP="000F4028">
      <w:pPr>
        <w:pStyle w:val="02Untertitel"/>
      </w:pPr>
    </w:p>
    <w:p w14:paraId="21B6576C" w14:textId="28FB2D74" w:rsidR="000F4028" w:rsidRPr="000F4028" w:rsidRDefault="00F37F96" w:rsidP="000F4028">
      <w:pPr>
        <w:pStyle w:val="02Untertitel"/>
      </w:pPr>
      <w:proofErr w:type="spellStart"/>
      <w:r>
        <w:t>U</w:t>
      </w:r>
      <w:r w:rsidR="000F4028" w:rsidRPr="000F4028">
        <w:t>mbraco</w:t>
      </w:r>
      <w:proofErr w:type="spellEnd"/>
      <w:r w:rsidR="000F4028" w:rsidRPr="000F4028">
        <w:t xml:space="preserve"> ist…</w:t>
      </w:r>
    </w:p>
    <w:p w14:paraId="6B449FA6" w14:textId="4586284F" w:rsidR="000F4028" w:rsidRPr="000F4028" w:rsidRDefault="00750C17" w:rsidP="000F4028">
      <w:pPr>
        <w:pStyle w:val="03Fliesstext"/>
        <w:numPr>
          <w:ilvl w:val="0"/>
          <w:numId w:val="23"/>
        </w:numPr>
      </w:pPr>
      <w:r>
        <w:t>O</w:t>
      </w:r>
      <w:r w:rsidR="000F4028" w:rsidRPr="000F4028">
        <w:t xml:space="preserve">pen </w:t>
      </w:r>
      <w:r>
        <w:t>S</w:t>
      </w:r>
      <w:r w:rsidR="000F4028" w:rsidRPr="000F4028">
        <w:t xml:space="preserve">ource </w:t>
      </w:r>
      <w:r>
        <w:t>CMS</w:t>
      </w:r>
    </w:p>
    <w:p w14:paraId="42ADA634" w14:textId="4FB1B77F" w:rsidR="000F4028" w:rsidRPr="000F4028" w:rsidRDefault="000F4028" w:rsidP="000F4028">
      <w:pPr>
        <w:pStyle w:val="03Fliesstext"/>
        <w:numPr>
          <w:ilvl w:val="0"/>
          <w:numId w:val="23"/>
        </w:numPr>
      </w:pPr>
      <w:r w:rsidRPr="000F4028">
        <w:t xml:space="preserve">keine </w:t>
      </w:r>
      <w:r w:rsidR="00F37F96" w:rsidRPr="000F4028">
        <w:t>Lizenz</w:t>
      </w:r>
      <w:r w:rsidRPr="000F4028">
        <w:t xml:space="preserve"> kosten, dafür kosten </w:t>
      </w:r>
      <w:r w:rsidR="00F37F96" w:rsidRPr="000F4028">
        <w:t>Updates</w:t>
      </w:r>
      <w:r w:rsidRPr="000F4028">
        <w:t xml:space="preserve"> nach </w:t>
      </w:r>
      <w:r w:rsidR="00F37F96">
        <w:t>A</w:t>
      </w:r>
      <w:r w:rsidRPr="000F4028">
        <w:t xml:space="preserve">ufwand </w:t>
      </w:r>
    </w:p>
    <w:p w14:paraId="1ACDFF52" w14:textId="2CC18B31" w:rsidR="000F4028" w:rsidRDefault="000F4028" w:rsidP="000F4028">
      <w:pPr>
        <w:pStyle w:val="03Fliesstext"/>
        <w:numPr>
          <w:ilvl w:val="0"/>
          <w:numId w:val="23"/>
        </w:numPr>
      </w:pPr>
      <w:r w:rsidRPr="000F4028">
        <w:t xml:space="preserve">wird von </w:t>
      </w:r>
      <w:r w:rsidR="00F37F96" w:rsidRPr="000F4028">
        <w:t>Werbeagentur</w:t>
      </w:r>
      <w:r w:rsidRPr="000F4028">
        <w:t xml:space="preserve"> </w:t>
      </w:r>
      <w:r w:rsidR="00F37F96" w:rsidRPr="000F4028">
        <w:t>Opten</w:t>
      </w:r>
      <w:r w:rsidRPr="000F4028">
        <w:t xml:space="preserve"> betreut</w:t>
      </w:r>
    </w:p>
    <w:p w14:paraId="0DF0BED6" w14:textId="22E942CB" w:rsidR="00750C17" w:rsidRPr="000F4028" w:rsidRDefault="00750C17" w:rsidP="000F4028">
      <w:pPr>
        <w:pStyle w:val="03Fliesstext"/>
        <w:numPr>
          <w:ilvl w:val="0"/>
          <w:numId w:val="23"/>
        </w:numPr>
      </w:pPr>
      <w:r>
        <w:t>SHV-Infrastruktur</w:t>
      </w:r>
    </w:p>
    <w:p w14:paraId="549AC9F2" w14:textId="77777777" w:rsidR="000F4028" w:rsidRDefault="000F4028" w:rsidP="00AF105A">
      <w:pPr>
        <w:pStyle w:val="03Fliesstext"/>
      </w:pPr>
    </w:p>
    <w:p w14:paraId="675FD2FB" w14:textId="2B4B431E" w:rsidR="000F4028" w:rsidRPr="000F4028" w:rsidRDefault="000F4028" w:rsidP="000F4028">
      <w:pPr>
        <w:pStyle w:val="02Untertitel"/>
      </w:pPr>
      <w:r>
        <w:t>S</w:t>
      </w:r>
      <w:r w:rsidRPr="000F4028">
        <w:t>upport</w:t>
      </w:r>
    </w:p>
    <w:p w14:paraId="622DE224" w14:textId="2D001922" w:rsidR="000F4028" w:rsidRPr="000F4028" w:rsidRDefault="000F4028" w:rsidP="000F4028">
      <w:pPr>
        <w:pStyle w:val="03Fliesstext"/>
        <w:numPr>
          <w:ilvl w:val="0"/>
          <w:numId w:val="26"/>
        </w:numPr>
      </w:pPr>
      <w:r w:rsidRPr="000F4028">
        <w:t xml:space="preserve">1st </w:t>
      </w:r>
      <w:r w:rsidR="00F37F96" w:rsidRPr="000F4028">
        <w:t>Steffi</w:t>
      </w:r>
    </w:p>
    <w:p w14:paraId="15496A14" w14:textId="4374E39E" w:rsidR="000F4028" w:rsidRPr="000F4028" w:rsidRDefault="000F4028" w:rsidP="000F4028">
      <w:pPr>
        <w:pStyle w:val="03Fliesstext"/>
        <w:numPr>
          <w:ilvl w:val="0"/>
          <w:numId w:val="26"/>
        </w:numPr>
      </w:pPr>
      <w:r w:rsidRPr="000F4028">
        <w:t xml:space="preserve">2nd </w:t>
      </w:r>
      <w:r w:rsidR="00F37F96" w:rsidRPr="000F4028">
        <w:t>Opten</w:t>
      </w:r>
      <w:r w:rsidRPr="000F4028">
        <w:t xml:space="preserve"> oder </w:t>
      </w:r>
      <w:r w:rsidR="00F37F96" w:rsidRPr="000F4028">
        <w:t>SSN</w:t>
      </w:r>
      <w:r w:rsidR="00427344">
        <w:t xml:space="preserve"> (via Steffi)</w:t>
      </w:r>
    </w:p>
    <w:p w14:paraId="3C77436E" w14:textId="77777777" w:rsidR="000F4028" w:rsidRPr="000F4028" w:rsidRDefault="000F4028" w:rsidP="000F4028">
      <w:pPr>
        <w:pStyle w:val="03Fliesstext"/>
      </w:pPr>
    </w:p>
    <w:p w14:paraId="0F94CF35" w14:textId="77777777" w:rsidR="000F4028" w:rsidRPr="000F4028" w:rsidRDefault="000F4028" w:rsidP="000F4028">
      <w:pPr>
        <w:pStyle w:val="03Fliesstext"/>
      </w:pPr>
    </w:p>
    <w:p w14:paraId="7716ECDF" w14:textId="77777777" w:rsidR="000F4028" w:rsidRPr="000F4028" w:rsidRDefault="000F4028" w:rsidP="000F4028">
      <w:pPr>
        <w:pStyle w:val="03Fliesstext"/>
      </w:pPr>
    </w:p>
    <w:p w14:paraId="37452CD3" w14:textId="0A89579B" w:rsidR="00E95DAE" w:rsidRDefault="00E95DAE" w:rsidP="00E95DAE">
      <w:pPr>
        <w:pStyle w:val="02Untertitel"/>
      </w:pPr>
      <w:r>
        <w:t>Pre-Requisits</w:t>
      </w:r>
    </w:p>
    <w:p w14:paraId="6A6C2C51" w14:textId="45F2FDBF" w:rsidR="00312583" w:rsidRDefault="00312583" w:rsidP="00F87883">
      <w:pPr>
        <w:pStyle w:val="03Fliesstext"/>
        <w:tabs>
          <w:tab w:val="left" w:pos="1701"/>
        </w:tabs>
        <w:ind w:left="1701" w:hanging="1701"/>
      </w:pPr>
      <w:r>
        <w:t>Zugriffe prüfen:</w:t>
      </w:r>
      <w:r>
        <w:tab/>
      </w:r>
      <w:proofErr w:type="gramStart"/>
      <w:r w:rsidRPr="00312583">
        <w:t>SHV Content</w:t>
      </w:r>
      <w:proofErr w:type="gramEnd"/>
      <w:r w:rsidRPr="00312583">
        <w:t>-User NEWS</w:t>
      </w:r>
      <w:r>
        <w:t xml:space="preserve"> (minimal)</w:t>
      </w:r>
    </w:p>
    <w:p w14:paraId="35439605" w14:textId="73EC6F13" w:rsidR="00312583" w:rsidRDefault="00312583" w:rsidP="00F87883">
      <w:pPr>
        <w:pStyle w:val="03Fliesstext"/>
        <w:tabs>
          <w:tab w:val="left" w:pos="1701"/>
        </w:tabs>
        <w:ind w:left="1701" w:hanging="1701"/>
      </w:pPr>
      <w:r>
        <w:tab/>
      </w:r>
      <w:proofErr w:type="gramStart"/>
      <w:r w:rsidRPr="00312583">
        <w:t>SHV Content</w:t>
      </w:r>
      <w:proofErr w:type="gramEnd"/>
      <w:r w:rsidRPr="00312583">
        <w:t>-User</w:t>
      </w:r>
    </w:p>
    <w:p w14:paraId="2FF5B854" w14:textId="07B096EB" w:rsidR="00312583" w:rsidRDefault="00312583" w:rsidP="00F87883">
      <w:pPr>
        <w:pStyle w:val="03Fliesstext"/>
        <w:tabs>
          <w:tab w:val="left" w:pos="1701"/>
        </w:tabs>
        <w:ind w:left="1701" w:hanging="1701"/>
      </w:pPr>
      <w:r>
        <w:tab/>
        <w:t>Später…</w:t>
      </w:r>
    </w:p>
    <w:p w14:paraId="5AFC6B8A" w14:textId="440932FC" w:rsidR="00312583" w:rsidRDefault="00312583" w:rsidP="00F87883">
      <w:pPr>
        <w:pStyle w:val="03Fliesstext"/>
        <w:tabs>
          <w:tab w:val="left" w:pos="1701"/>
        </w:tabs>
        <w:ind w:left="1701" w:hanging="1701"/>
      </w:pPr>
      <w:r>
        <w:tab/>
      </w:r>
      <w:proofErr w:type="gramStart"/>
      <w:r w:rsidRPr="00312583">
        <w:t>SHV Content</w:t>
      </w:r>
      <w:proofErr w:type="gramEnd"/>
      <w:r w:rsidRPr="00312583">
        <w:t>-User Formulare</w:t>
      </w:r>
    </w:p>
    <w:p w14:paraId="6B3F184B" w14:textId="31D5CD45" w:rsidR="0015239F" w:rsidRDefault="0015239F" w:rsidP="00F87883">
      <w:pPr>
        <w:pStyle w:val="03Fliesstext"/>
        <w:tabs>
          <w:tab w:val="left" w:pos="1701"/>
        </w:tabs>
        <w:ind w:left="1701" w:hanging="1701"/>
      </w:pPr>
      <w:r>
        <w:tab/>
      </w:r>
      <w:proofErr w:type="gramStart"/>
      <w:r w:rsidRPr="00312583">
        <w:t>SHV Content</w:t>
      </w:r>
      <w:proofErr w:type="gramEnd"/>
      <w:r w:rsidRPr="00312583">
        <w:t>-User</w:t>
      </w:r>
      <w:r>
        <w:t xml:space="preserve"> Übersetzungen</w:t>
      </w:r>
    </w:p>
    <w:p w14:paraId="4B41B67C" w14:textId="77777777" w:rsidR="0089051A" w:rsidRDefault="0089051A" w:rsidP="00AF105A">
      <w:pPr>
        <w:pStyle w:val="03Fliesstext"/>
      </w:pPr>
    </w:p>
    <w:p w14:paraId="05E35B1F" w14:textId="77777777" w:rsidR="0089051A" w:rsidRDefault="0089051A" w:rsidP="00AF105A">
      <w:pPr>
        <w:pStyle w:val="03Fliesstext"/>
      </w:pPr>
    </w:p>
    <w:p w14:paraId="7CCEB9E9" w14:textId="605ABC2B" w:rsidR="00AF105A" w:rsidRDefault="0089051A" w:rsidP="00AF105A">
      <w:pPr>
        <w:pStyle w:val="03Fliesstext"/>
      </w:pPr>
      <w:hyperlink r:id="rId8" w:history="1">
        <w:r w:rsidRPr="00A656F4">
          <w:rPr>
            <w:rStyle w:val="Hyperlink"/>
          </w:rPr>
          <w:t>https://test.handball.ch/</w:t>
        </w:r>
      </w:hyperlink>
      <w:r>
        <w:t xml:space="preserve"> </w:t>
      </w:r>
      <w:r>
        <w:tab/>
      </w:r>
      <w:r>
        <w:tab/>
      </w:r>
      <w:r>
        <w:tab/>
        <w:t xml:space="preserve">bzw. </w:t>
      </w:r>
      <w:hyperlink r:id="rId9" w:history="1">
        <w:r w:rsidRPr="00A656F4">
          <w:rPr>
            <w:rStyle w:val="Hyperlink"/>
          </w:rPr>
          <w:t>https://www.handball.ch/</w:t>
        </w:r>
      </w:hyperlink>
    </w:p>
    <w:p w14:paraId="14C3C69A" w14:textId="00FBE830" w:rsidR="0089051A" w:rsidRDefault="0089051A" w:rsidP="00AF105A">
      <w:pPr>
        <w:pStyle w:val="03Fliesstext"/>
      </w:pPr>
      <w:hyperlink r:id="rId10" w:history="1">
        <w:r w:rsidRPr="00A656F4">
          <w:rPr>
            <w:rStyle w:val="Hyperlink"/>
          </w:rPr>
          <w:t>https://test.handball.ch/umbraco</w:t>
        </w:r>
      </w:hyperlink>
      <w:r>
        <w:t xml:space="preserve">  </w:t>
      </w:r>
      <w:r>
        <w:tab/>
      </w:r>
      <w:r>
        <w:tab/>
        <w:t xml:space="preserve">bzw. </w:t>
      </w:r>
      <w:hyperlink r:id="rId11" w:history="1">
        <w:r w:rsidRPr="00A656F4">
          <w:rPr>
            <w:rStyle w:val="Hyperlink"/>
          </w:rPr>
          <w:t>https://www.handball.ch/umbraco</w:t>
        </w:r>
      </w:hyperlink>
    </w:p>
    <w:p w14:paraId="3D0BD93F" w14:textId="77777777" w:rsidR="0089051A" w:rsidRDefault="0089051A" w:rsidP="00AF105A">
      <w:pPr>
        <w:pStyle w:val="03Fliesstext"/>
      </w:pPr>
    </w:p>
    <w:p w14:paraId="693D2AB3" w14:textId="53AFDF86" w:rsidR="00312583" w:rsidRDefault="0015239F" w:rsidP="0015239F">
      <w:pPr>
        <w:pStyle w:val="02Untertitel"/>
      </w:pPr>
      <w:r>
        <w:t>Übersicht Bereiche</w:t>
      </w:r>
    </w:p>
    <w:p w14:paraId="347D413B" w14:textId="4460A60A" w:rsidR="00E551E9" w:rsidRDefault="00E551E9" w:rsidP="0015239F">
      <w:pPr>
        <w:pStyle w:val="03Fliesstext"/>
        <w:numPr>
          <w:ilvl w:val="0"/>
          <w:numId w:val="17"/>
        </w:numPr>
      </w:pPr>
      <w:r>
        <w:t>User-Bereiche</w:t>
      </w:r>
    </w:p>
    <w:p w14:paraId="4915969D" w14:textId="164D748F" w:rsidR="0015239F" w:rsidRDefault="0015239F" w:rsidP="00E551E9">
      <w:pPr>
        <w:pStyle w:val="03Fliesstext"/>
        <w:numPr>
          <w:ilvl w:val="1"/>
          <w:numId w:val="17"/>
        </w:numPr>
      </w:pPr>
      <w:r>
        <w:t>Inhalte</w:t>
      </w:r>
    </w:p>
    <w:p w14:paraId="29417C38" w14:textId="09C0025C" w:rsidR="00E551E9" w:rsidRDefault="00E95DAE" w:rsidP="00E551E9">
      <w:pPr>
        <w:pStyle w:val="03Fliesstext"/>
        <w:numPr>
          <w:ilvl w:val="2"/>
          <w:numId w:val="17"/>
        </w:numPr>
      </w:pPr>
      <w:proofErr w:type="spellStart"/>
      <w:r>
        <w:t>Exkl</w:t>
      </w:r>
      <w:proofErr w:type="spellEnd"/>
      <w:r>
        <w:t xml:space="preserve"> </w:t>
      </w:r>
      <w:proofErr w:type="spellStart"/>
      <w:r w:rsidR="00E551E9">
        <w:t>HmS</w:t>
      </w:r>
      <w:proofErr w:type="spellEnd"/>
      <w:r>
        <w:t>, Handball macht Schule, Abt. Kinderhandball</w:t>
      </w:r>
    </w:p>
    <w:p w14:paraId="65F0BDA8" w14:textId="0B4424B3" w:rsidR="00E551E9" w:rsidRDefault="00E95DAE" w:rsidP="00E551E9">
      <w:pPr>
        <w:pStyle w:val="03Fliesstext"/>
        <w:numPr>
          <w:ilvl w:val="2"/>
          <w:numId w:val="17"/>
        </w:numPr>
      </w:pPr>
      <w:proofErr w:type="spellStart"/>
      <w:r>
        <w:t>Exkl</w:t>
      </w:r>
      <w:proofErr w:type="spellEnd"/>
      <w:r>
        <w:t xml:space="preserve"> </w:t>
      </w:r>
      <w:r w:rsidR="00E551E9">
        <w:t>RTP</w:t>
      </w:r>
      <w:r>
        <w:t xml:space="preserve">, </w:t>
      </w:r>
      <w:proofErr w:type="spellStart"/>
      <w:r>
        <w:t>Rahmentriningsprogramm</w:t>
      </w:r>
      <w:proofErr w:type="spellEnd"/>
      <w:r>
        <w:t>, Abt. Ausbildung (Trainer)</w:t>
      </w:r>
    </w:p>
    <w:p w14:paraId="08FBFB5E" w14:textId="3292F893" w:rsidR="0015239F" w:rsidRDefault="0015239F" w:rsidP="00E551E9">
      <w:pPr>
        <w:pStyle w:val="03Fliesstext"/>
        <w:numPr>
          <w:ilvl w:val="1"/>
          <w:numId w:val="17"/>
        </w:numPr>
      </w:pPr>
      <w:r>
        <w:t>Medien</w:t>
      </w:r>
      <w:r w:rsidR="00371CE9">
        <w:t xml:space="preserve"> (Bildmaterial, Fotogalerie, Dokumente)</w:t>
      </w:r>
    </w:p>
    <w:p w14:paraId="213B47F0" w14:textId="74A5DBDD" w:rsidR="0015239F" w:rsidRDefault="0015239F" w:rsidP="00E551E9">
      <w:pPr>
        <w:pStyle w:val="03Fliesstext"/>
        <w:numPr>
          <w:ilvl w:val="1"/>
          <w:numId w:val="17"/>
        </w:numPr>
      </w:pPr>
      <w:r>
        <w:t>Formulare</w:t>
      </w:r>
    </w:p>
    <w:p w14:paraId="3EDDE15F" w14:textId="3731A5D6" w:rsidR="0015239F" w:rsidRDefault="0015239F" w:rsidP="00E551E9">
      <w:pPr>
        <w:pStyle w:val="03Fliesstext"/>
        <w:numPr>
          <w:ilvl w:val="1"/>
          <w:numId w:val="17"/>
        </w:numPr>
      </w:pPr>
      <w:r>
        <w:t>Übersetzungen</w:t>
      </w:r>
      <w:r w:rsidR="00371CE9">
        <w:t xml:space="preserve"> (auch für Formulare, Labels für die Seite) </w:t>
      </w:r>
    </w:p>
    <w:p w14:paraId="6798B346" w14:textId="2F556E16" w:rsidR="0015239F" w:rsidRDefault="00E551E9" w:rsidP="0015239F">
      <w:pPr>
        <w:pStyle w:val="03Fliesstext"/>
        <w:numPr>
          <w:ilvl w:val="0"/>
          <w:numId w:val="17"/>
        </w:numPr>
      </w:pPr>
      <w:r>
        <w:t>SHV-IT Bereiche</w:t>
      </w:r>
    </w:p>
    <w:p w14:paraId="21B8043D" w14:textId="4BEFA2B9" w:rsidR="00E551E9" w:rsidRDefault="00E551E9" w:rsidP="00E551E9">
      <w:pPr>
        <w:pStyle w:val="03Fliesstext"/>
        <w:numPr>
          <w:ilvl w:val="1"/>
          <w:numId w:val="17"/>
        </w:numPr>
      </w:pPr>
      <w:r>
        <w:t>Benutzer</w:t>
      </w:r>
    </w:p>
    <w:p w14:paraId="68CDFAF7" w14:textId="3B526A74" w:rsidR="00E551E9" w:rsidRDefault="00E551E9" w:rsidP="00E551E9">
      <w:pPr>
        <w:pStyle w:val="03Fliesstext"/>
        <w:numPr>
          <w:ilvl w:val="1"/>
          <w:numId w:val="17"/>
        </w:numPr>
      </w:pPr>
      <w:r>
        <w:t>Mitglieder</w:t>
      </w:r>
    </w:p>
    <w:p w14:paraId="71AB1197" w14:textId="2E69D3FF" w:rsidR="00E551E9" w:rsidRDefault="00E551E9" w:rsidP="0015239F">
      <w:pPr>
        <w:pStyle w:val="03Fliesstext"/>
        <w:numPr>
          <w:ilvl w:val="0"/>
          <w:numId w:val="17"/>
        </w:numPr>
      </w:pPr>
      <w:r>
        <w:t>Opten Bereiche</w:t>
      </w:r>
    </w:p>
    <w:p w14:paraId="0DD5CCEC" w14:textId="1D51D440" w:rsidR="00E551E9" w:rsidRDefault="00E551E9" w:rsidP="00E551E9">
      <w:pPr>
        <w:pStyle w:val="03Fliesstext"/>
        <w:numPr>
          <w:ilvl w:val="1"/>
          <w:numId w:val="17"/>
        </w:numPr>
      </w:pPr>
      <w:r>
        <w:t>Einstellungen</w:t>
      </w:r>
    </w:p>
    <w:p w14:paraId="5C20B152" w14:textId="7847202E" w:rsidR="00E551E9" w:rsidRDefault="00E551E9" w:rsidP="00E551E9">
      <w:pPr>
        <w:pStyle w:val="03Fliesstext"/>
        <w:numPr>
          <w:ilvl w:val="1"/>
          <w:numId w:val="17"/>
        </w:numPr>
      </w:pPr>
      <w:r>
        <w:t>Pakete</w:t>
      </w:r>
    </w:p>
    <w:p w14:paraId="36BCE223" w14:textId="77777777" w:rsidR="00E551E9" w:rsidRDefault="00E551E9" w:rsidP="00E551E9">
      <w:pPr>
        <w:pStyle w:val="03Fliesstext"/>
      </w:pPr>
    </w:p>
    <w:p w14:paraId="4632AAA9" w14:textId="77777777" w:rsidR="0015239F" w:rsidRDefault="0015239F" w:rsidP="00AF105A">
      <w:pPr>
        <w:pStyle w:val="03Fliesstext"/>
      </w:pPr>
    </w:p>
    <w:p w14:paraId="54A7E084" w14:textId="77777777" w:rsidR="0015239F" w:rsidRDefault="0015239F" w:rsidP="00AF105A">
      <w:pPr>
        <w:pStyle w:val="03Fliesstext"/>
      </w:pPr>
    </w:p>
    <w:p w14:paraId="5964D486" w14:textId="77777777" w:rsidR="0015239F" w:rsidRDefault="0015239F" w:rsidP="00AF105A">
      <w:pPr>
        <w:pStyle w:val="03Fliesstext"/>
      </w:pPr>
    </w:p>
    <w:p w14:paraId="64ACA3A5" w14:textId="77777777" w:rsidR="00F37F96" w:rsidRDefault="00F37F96">
      <w:pPr>
        <w:rPr>
          <w:rFonts w:ascii="HelveticaNeueLT Std Cn" w:hAnsi="HelveticaNeueLT Std Cn"/>
          <w:sz w:val="28"/>
          <w:szCs w:val="28"/>
        </w:rPr>
      </w:pPr>
      <w:r>
        <w:br w:type="page"/>
      </w:r>
    </w:p>
    <w:p w14:paraId="4993DF2F" w14:textId="0938D76A" w:rsidR="00404F6E" w:rsidRPr="00AF105A" w:rsidRDefault="00404F6E" w:rsidP="00AF105A">
      <w:pPr>
        <w:pStyle w:val="02Untertitel"/>
      </w:pPr>
      <w:r w:rsidRPr="00AF105A">
        <w:lastRenderedPageBreak/>
        <w:t xml:space="preserve">Ausbildungs-Themen in den Bereichen Inhalte </w:t>
      </w:r>
    </w:p>
    <w:p w14:paraId="6B065DE9" w14:textId="77777777" w:rsidR="00AF105A" w:rsidRDefault="00AF105A" w:rsidP="00AF105A">
      <w:pPr>
        <w:pStyle w:val="02Untertitel"/>
      </w:pPr>
    </w:p>
    <w:p w14:paraId="22C85DE6" w14:textId="303B38FF" w:rsidR="00404F6E" w:rsidRDefault="00404F6E" w:rsidP="00AF105A">
      <w:pPr>
        <w:pStyle w:val="02Untertitel"/>
      </w:pPr>
      <w:r>
        <w:t>Struktur</w:t>
      </w:r>
    </w:p>
    <w:p w14:paraId="2982190B" w14:textId="77777777" w:rsidR="00AA4E83" w:rsidRDefault="00404F6E" w:rsidP="00AF105A">
      <w:pPr>
        <w:pStyle w:val="03Fliesstext"/>
        <w:numPr>
          <w:ilvl w:val="0"/>
          <w:numId w:val="11"/>
        </w:numPr>
      </w:pPr>
      <w:r>
        <w:t xml:space="preserve">Navigation </w:t>
      </w:r>
    </w:p>
    <w:tbl>
      <w:tblPr>
        <w:tblStyle w:val="Tabellenraster"/>
        <w:tblW w:w="0" w:type="auto"/>
        <w:tblInd w:w="360" w:type="dxa"/>
        <w:tblLook w:val="04A0" w:firstRow="1" w:lastRow="0" w:firstColumn="1" w:lastColumn="0" w:noHBand="0" w:noVBand="1"/>
      </w:tblPr>
      <w:tblGrid>
        <w:gridCol w:w="4300"/>
        <w:gridCol w:w="4544"/>
      </w:tblGrid>
      <w:tr w:rsidR="0015239F" w14:paraId="0342395C" w14:textId="77777777" w:rsidTr="0015239F">
        <w:tc>
          <w:tcPr>
            <w:tcW w:w="4300" w:type="dxa"/>
          </w:tcPr>
          <w:p w14:paraId="1FC6A290" w14:textId="08564119" w:rsidR="0015239F" w:rsidRPr="00E00F89" w:rsidRDefault="0015239F" w:rsidP="00AF105A">
            <w:pPr>
              <w:pStyle w:val="03Fliesstext"/>
              <w:rPr>
                <w:noProof/>
              </w:rPr>
            </w:pPr>
            <w:r w:rsidRPr="0015239F">
              <w:rPr>
                <w:noProof/>
              </w:rPr>
              <w:drawing>
                <wp:inline distT="0" distB="0" distL="0" distR="0" wp14:anchorId="700C12DA" wp14:editId="4EDB94F8">
                  <wp:extent cx="1184958" cy="1976437"/>
                  <wp:effectExtent l="0" t="0" r="0" b="5080"/>
                  <wp:docPr id="1614294840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14294840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92652" cy="19892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44" w:type="dxa"/>
          </w:tcPr>
          <w:p w14:paraId="22571EB8" w14:textId="33F1ECD3" w:rsidR="0015239F" w:rsidRPr="00E00F89" w:rsidRDefault="0015239F" w:rsidP="00AF105A">
            <w:pPr>
              <w:pStyle w:val="03Fliesstext"/>
              <w:rPr>
                <w:noProof/>
              </w:rPr>
            </w:pPr>
            <w:r>
              <w:rPr>
                <w:noProof/>
              </w:rPr>
              <w:t>Bereich Inhalte</w:t>
            </w:r>
          </w:p>
        </w:tc>
      </w:tr>
      <w:tr w:rsidR="0015239F" w14:paraId="63448BDB" w14:textId="77777777" w:rsidTr="0015239F">
        <w:tc>
          <w:tcPr>
            <w:tcW w:w="4300" w:type="dxa"/>
          </w:tcPr>
          <w:p w14:paraId="108AAA27" w14:textId="455C7F4E" w:rsidR="0015239F" w:rsidRPr="0015239F" w:rsidRDefault="0015239F" w:rsidP="00AF105A">
            <w:pPr>
              <w:pStyle w:val="03Fliesstext"/>
              <w:rPr>
                <w:noProof/>
              </w:rPr>
            </w:pPr>
            <w:r w:rsidRPr="0015239F">
              <w:rPr>
                <w:noProof/>
              </w:rPr>
              <w:drawing>
                <wp:inline distT="0" distB="0" distL="0" distR="0" wp14:anchorId="088CAB75" wp14:editId="35E13C17">
                  <wp:extent cx="1219855" cy="1962150"/>
                  <wp:effectExtent l="0" t="0" r="0" b="0"/>
                  <wp:docPr id="2020606837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20606837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25626" cy="19714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44" w:type="dxa"/>
          </w:tcPr>
          <w:p w14:paraId="32AE4973" w14:textId="37D262F8" w:rsidR="0015239F" w:rsidRDefault="0015239F" w:rsidP="00AF105A">
            <w:pPr>
              <w:pStyle w:val="03Fliesstext"/>
              <w:rPr>
                <w:noProof/>
              </w:rPr>
            </w:pPr>
            <w:r>
              <w:rPr>
                <w:noProof/>
              </w:rPr>
              <w:t>Bereich Medien</w:t>
            </w:r>
          </w:p>
        </w:tc>
      </w:tr>
      <w:tr w:rsidR="0015239F" w14:paraId="00580A59" w14:textId="77777777" w:rsidTr="0015239F">
        <w:tc>
          <w:tcPr>
            <w:tcW w:w="4300" w:type="dxa"/>
          </w:tcPr>
          <w:p w14:paraId="37E458F7" w14:textId="48FBB58C" w:rsidR="0015239F" w:rsidRPr="0015239F" w:rsidRDefault="0015239F" w:rsidP="00AF105A">
            <w:pPr>
              <w:pStyle w:val="03Fliesstext"/>
              <w:rPr>
                <w:noProof/>
              </w:rPr>
            </w:pPr>
            <w:r w:rsidRPr="0015239F">
              <w:rPr>
                <w:noProof/>
              </w:rPr>
              <w:drawing>
                <wp:inline distT="0" distB="0" distL="0" distR="0" wp14:anchorId="7B7093AC" wp14:editId="3B0B1ED7">
                  <wp:extent cx="901439" cy="2295525"/>
                  <wp:effectExtent l="0" t="0" r="0" b="0"/>
                  <wp:docPr id="1959421141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59421141" name="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07565" cy="231112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44" w:type="dxa"/>
          </w:tcPr>
          <w:p w14:paraId="26383747" w14:textId="77777777" w:rsidR="0015239F" w:rsidRDefault="0015239F" w:rsidP="00AF105A">
            <w:pPr>
              <w:pStyle w:val="03Fliesstext"/>
              <w:rPr>
                <w:noProof/>
              </w:rPr>
            </w:pPr>
            <w:r>
              <w:rPr>
                <w:noProof/>
              </w:rPr>
              <w:t>Hamburger-Menü</w:t>
            </w:r>
          </w:p>
          <w:p w14:paraId="601C405C" w14:textId="77777777" w:rsidR="0015239F" w:rsidRDefault="0015239F" w:rsidP="00AF105A">
            <w:pPr>
              <w:pStyle w:val="03Fliesstext"/>
              <w:rPr>
                <w:noProof/>
              </w:rPr>
            </w:pPr>
            <w:r w:rsidRPr="0015239F">
              <w:rPr>
                <w:noProof/>
              </w:rPr>
              <w:drawing>
                <wp:inline distT="0" distB="0" distL="0" distR="0" wp14:anchorId="5866B68F" wp14:editId="39EDCE2C">
                  <wp:extent cx="2607627" cy="732422"/>
                  <wp:effectExtent l="0" t="0" r="2540" b="0"/>
                  <wp:docPr id="1660242229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60242229" name="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73983" cy="7510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D7D83CE" w14:textId="77777777" w:rsidR="008B2E4F" w:rsidRDefault="008B2E4F" w:rsidP="008B2E4F">
            <w:pPr>
              <w:rPr>
                <w:rFonts w:ascii="HelveticaNeueLT Std Lt Cn" w:hAnsi="HelveticaNeueLT Std Lt Cn"/>
                <w:noProof/>
                <w:szCs w:val="22"/>
              </w:rPr>
            </w:pPr>
          </w:p>
          <w:p w14:paraId="4E35C875" w14:textId="33E160BC" w:rsidR="008B2E4F" w:rsidRPr="008B2E4F" w:rsidRDefault="008B2E4F" w:rsidP="008B2E4F">
            <w:pPr>
              <w:tabs>
                <w:tab w:val="left" w:pos="1250"/>
              </w:tabs>
            </w:pPr>
            <w:r>
              <w:t xml:space="preserve">Reihenfolge von dieser Anzeige entspricht der von </w:t>
            </w:r>
            <w:proofErr w:type="spellStart"/>
            <w:r>
              <w:t>Umbraco</w:t>
            </w:r>
            <w:proofErr w:type="spellEnd"/>
          </w:p>
        </w:tc>
      </w:tr>
      <w:tr w:rsidR="0015239F" w14:paraId="41A0182C" w14:textId="77777777" w:rsidTr="0015239F">
        <w:tc>
          <w:tcPr>
            <w:tcW w:w="4300" w:type="dxa"/>
          </w:tcPr>
          <w:p w14:paraId="2F55F091" w14:textId="0548296D" w:rsidR="0015239F" w:rsidRPr="0015239F" w:rsidRDefault="0015239F" w:rsidP="00AF105A">
            <w:pPr>
              <w:pStyle w:val="03Fliesstext"/>
              <w:rPr>
                <w:noProof/>
              </w:rPr>
            </w:pPr>
            <w:r w:rsidRPr="0015239F">
              <w:rPr>
                <w:noProof/>
              </w:rPr>
              <w:lastRenderedPageBreak/>
              <w:drawing>
                <wp:inline distT="0" distB="0" distL="0" distR="0" wp14:anchorId="3C69E53B" wp14:editId="5F5C0F54">
                  <wp:extent cx="1300162" cy="1385887"/>
                  <wp:effectExtent l="0" t="0" r="0" b="5080"/>
                  <wp:docPr id="1665630286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65630286" name="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10602" cy="13970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44" w:type="dxa"/>
          </w:tcPr>
          <w:p w14:paraId="275B5623" w14:textId="1641753B" w:rsidR="0015239F" w:rsidRDefault="0015239F" w:rsidP="00AF105A">
            <w:pPr>
              <w:pStyle w:val="03Fliesstext"/>
              <w:rPr>
                <w:noProof/>
              </w:rPr>
            </w:pPr>
            <w:r>
              <w:rPr>
                <w:noProof/>
              </w:rPr>
              <w:t>Portale</w:t>
            </w:r>
          </w:p>
          <w:p w14:paraId="50B172E0" w14:textId="77777777" w:rsidR="0015239F" w:rsidRDefault="0015239F" w:rsidP="00AF105A">
            <w:pPr>
              <w:pStyle w:val="03Fliesstext"/>
              <w:rPr>
                <w:noProof/>
              </w:rPr>
            </w:pPr>
            <w:r w:rsidRPr="0015239F">
              <w:rPr>
                <w:noProof/>
              </w:rPr>
              <w:drawing>
                <wp:inline distT="0" distB="0" distL="0" distR="0" wp14:anchorId="1CE85223" wp14:editId="3DE22E98">
                  <wp:extent cx="2719388" cy="283921"/>
                  <wp:effectExtent l="0" t="0" r="5080" b="1905"/>
                  <wp:docPr id="1341891067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41891067" name="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4924" cy="29807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BC5F454" w14:textId="77777777" w:rsidR="008B2E4F" w:rsidRDefault="008B2E4F" w:rsidP="008B2E4F">
            <w:pPr>
              <w:rPr>
                <w:rFonts w:ascii="HelveticaNeueLT Std Lt Cn" w:hAnsi="HelveticaNeueLT Std Lt Cn"/>
                <w:noProof/>
                <w:szCs w:val="22"/>
              </w:rPr>
            </w:pPr>
          </w:p>
          <w:p w14:paraId="54C1E44D" w14:textId="77777777" w:rsidR="008B2E4F" w:rsidRDefault="00B54BE3" w:rsidP="008B2E4F">
            <w:r>
              <w:t>Hellgraue Bereiche sind unveröffentlicht</w:t>
            </w:r>
          </w:p>
          <w:p w14:paraId="42C60F6E" w14:textId="77777777" w:rsidR="00AF4C5C" w:rsidRDefault="00AF4C5C" w:rsidP="008B2E4F">
            <w:r>
              <w:t>Eingeschränkte Menge auf einer Linie</w:t>
            </w:r>
          </w:p>
          <w:p w14:paraId="0EFAABDE" w14:textId="1D5EF9C8" w:rsidR="00AF4C5C" w:rsidRPr="008B2E4F" w:rsidRDefault="00AF4C5C" w:rsidP="008B2E4F"/>
        </w:tc>
      </w:tr>
      <w:tr w:rsidR="00AA4E83" w14:paraId="40442AFF" w14:textId="77777777" w:rsidTr="0015239F">
        <w:tc>
          <w:tcPr>
            <w:tcW w:w="4300" w:type="dxa"/>
          </w:tcPr>
          <w:p w14:paraId="319E3D06" w14:textId="1E216AA8" w:rsidR="00AA4E83" w:rsidRDefault="00AA4E83" w:rsidP="00AF105A">
            <w:pPr>
              <w:pStyle w:val="03Fliesstext"/>
            </w:pPr>
            <w:r w:rsidRPr="00E00F89">
              <w:rPr>
                <w:noProof/>
              </w:rPr>
              <w:drawing>
                <wp:inline distT="0" distB="0" distL="0" distR="0" wp14:anchorId="030566A2" wp14:editId="013EFFCA">
                  <wp:extent cx="1066800" cy="1032873"/>
                  <wp:effectExtent l="0" t="0" r="0" b="0"/>
                  <wp:docPr id="1947226081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47226081" name="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2170" cy="103807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44" w:type="dxa"/>
          </w:tcPr>
          <w:p w14:paraId="3C86D858" w14:textId="3E2EC58D" w:rsidR="0015239F" w:rsidRDefault="0015239F" w:rsidP="00AF105A">
            <w:pPr>
              <w:pStyle w:val="03Fliesstext"/>
            </w:pPr>
            <w:r>
              <w:t>Seite</w:t>
            </w:r>
          </w:p>
          <w:p w14:paraId="1E97CA9A" w14:textId="683B0DA1" w:rsidR="00AA4E83" w:rsidRDefault="00AA4E83" w:rsidP="00AF105A">
            <w:pPr>
              <w:pStyle w:val="03Fliesstext"/>
            </w:pPr>
            <w:r w:rsidRPr="00E00F89">
              <w:rPr>
                <w:noProof/>
              </w:rPr>
              <w:drawing>
                <wp:inline distT="0" distB="0" distL="0" distR="0" wp14:anchorId="71B8ECB3" wp14:editId="5E5D7F58">
                  <wp:extent cx="2457450" cy="213692"/>
                  <wp:effectExtent l="0" t="0" r="0" b="0"/>
                  <wp:docPr id="1702636262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02636262" name="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75209" cy="22393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CC5EEC5" w14:textId="33272630" w:rsidR="00404F6E" w:rsidRDefault="00E00F89" w:rsidP="00AF105A">
      <w:pPr>
        <w:pStyle w:val="03Fliesstext"/>
      </w:pPr>
      <w:r>
        <w:br/>
      </w:r>
    </w:p>
    <w:p w14:paraId="14FBE909" w14:textId="18C2305C" w:rsidR="00404F6E" w:rsidRDefault="00404F6E" w:rsidP="00AF105A">
      <w:pPr>
        <w:pStyle w:val="03Fliesstext"/>
        <w:numPr>
          <w:ilvl w:val="0"/>
          <w:numId w:val="11"/>
        </w:numPr>
      </w:pPr>
      <w:r>
        <w:t>Sprache</w:t>
      </w:r>
    </w:p>
    <w:tbl>
      <w:tblPr>
        <w:tblStyle w:val="Tabellenraster"/>
        <w:tblW w:w="0" w:type="auto"/>
        <w:tblInd w:w="360" w:type="dxa"/>
        <w:tblLook w:val="04A0" w:firstRow="1" w:lastRow="0" w:firstColumn="1" w:lastColumn="0" w:noHBand="0" w:noVBand="1"/>
      </w:tblPr>
      <w:tblGrid>
        <w:gridCol w:w="4418"/>
        <w:gridCol w:w="4426"/>
      </w:tblGrid>
      <w:tr w:rsidR="00AA4E83" w14:paraId="66D74FCF" w14:textId="77777777" w:rsidTr="00AA4E83">
        <w:tc>
          <w:tcPr>
            <w:tcW w:w="4602" w:type="dxa"/>
          </w:tcPr>
          <w:p w14:paraId="4D8E2732" w14:textId="6D0C485E" w:rsidR="00AA4E83" w:rsidRDefault="0015239F" w:rsidP="00AF105A">
            <w:pPr>
              <w:pStyle w:val="03Fliesstext"/>
            </w:pPr>
            <w:r w:rsidRPr="0015239F">
              <w:rPr>
                <w:noProof/>
              </w:rPr>
              <w:drawing>
                <wp:inline distT="0" distB="0" distL="0" distR="0" wp14:anchorId="0B413776" wp14:editId="37C40A73">
                  <wp:extent cx="1585913" cy="814861"/>
                  <wp:effectExtent l="0" t="0" r="0" b="4445"/>
                  <wp:docPr id="2033756677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33756677" name=""/>
                          <pic:cNvPicPr/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01268" cy="82275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02" w:type="dxa"/>
          </w:tcPr>
          <w:p w14:paraId="74C8EE2D" w14:textId="77777777" w:rsidR="00AA4E83" w:rsidRDefault="00AA4E83" w:rsidP="00AF105A">
            <w:pPr>
              <w:pStyle w:val="03Fliesstext"/>
            </w:pPr>
            <w:r>
              <w:t>nach Browser-Einstellung</w:t>
            </w:r>
          </w:p>
          <w:p w14:paraId="663F3547" w14:textId="77777777" w:rsidR="00AA4E83" w:rsidRDefault="0015239F" w:rsidP="00AF105A">
            <w:pPr>
              <w:pStyle w:val="03Fliesstext"/>
              <w:rPr>
                <w:noProof/>
              </w:rPr>
            </w:pPr>
            <w:r w:rsidRPr="00E00F89">
              <w:rPr>
                <w:noProof/>
              </w:rPr>
              <w:drawing>
                <wp:inline distT="0" distB="0" distL="0" distR="0" wp14:anchorId="46718EB6" wp14:editId="0D7CB583">
                  <wp:extent cx="1704975" cy="337619"/>
                  <wp:effectExtent l="0" t="0" r="0" b="5715"/>
                  <wp:docPr id="2066811347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66811347" name=""/>
                          <pic:cNvPicPr/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44583" cy="34546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182828D" w14:textId="5A97266B" w:rsidR="00EF7EE8" w:rsidRPr="00EF7EE8" w:rsidRDefault="00EF7EE8" w:rsidP="00EF7EE8">
            <w:r>
              <w:t>Momentan nur DE und FR</w:t>
            </w:r>
          </w:p>
        </w:tc>
      </w:tr>
      <w:tr w:rsidR="0015239F" w14:paraId="5FA93953" w14:textId="77777777" w:rsidTr="00AA4E83">
        <w:tc>
          <w:tcPr>
            <w:tcW w:w="4602" w:type="dxa"/>
          </w:tcPr>
          <w:p w14:paraId="7AD75A99" w14:textId="43D0F046" w:rsidR="0015239F" w:rsidRPr="0015239F" w:rsidRDefault="0015239F" w:rsidP="00AF105A">
            <w:pPr>
              <w:pStyle w:val="03Fliesstext"/>
            </w:pPr>
            <w:r w:rsidRPr="0015239F">
              <w:rPr>
                <w:noProof/>
              </w:rPr>
              <w:drawing>
                <wp:inline distT="0" distB="0" distL="0" distR="0" wp14:anchorId="419E82D9" wp14:editId="409158D7">
                  <wp:extent cx="1652588" cy="458076"/>
                  <wp:effectExtent l="0" t="0" r="5080" b="0"/>
                  <wp:docPr id="66008578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6008578" name=""/>
                          <pic:cNvPicPr/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64243" cy="4890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02" w:type="dxa"/>
          </w:tcPr>
          <w:p w14:paraId="32BB89FB" w14:textId="77777777" w:rsidR="0015239F" w:rsidRDefault="0015239F" w:rsidP="00AF105A">
            <w:pPr>
              <w:pStyle w:val="03Fliesstext"/>
            </w:pPr>
          </w:p>
        </w:tc>
      </w:tr>
    </w:tbl>
    <w:p w14:paraId="51BE9927" w14:textId="77777777" w:rsidR="00AA4E83" w:rsidRDefault="00AA4E83" w:rsidP="00AF105A">
      <w:pPr>
        <w:pStyle w:val="03Fliesstext"/>
      </w:pPr>
    </w:p>
    <w:p w14:paraId="1F27B472" w14:textId="3EC4B67B" w:rsidR="00404F6E" w:rsidRDefault="00404F6E" w:rsidP="00AF105A">
      <w:pPr>
        <w:pStyle w:val="03Fliesstext"/>
        <w:numPr>
          <w:ilvl w:val="0"/>
          <w:numId w:val="11"/>
        </w:numPr>
      </w:pPr>
      <w:r>
        <w:t>Wi</w:t>
      </w:r>
      <w:r w:rsidR="001B6B3D">
        <w:t>e</w:t>
      </w:r>
      <w:r>
        <w:t>derherstellung</w:t>
      </w:r>
    </w:p>
    <w:p w14:paraId="3BFF7AED" w14:textId="77777777" w:rsidR="00AA4E83" w:rsidRDefault="00AA4E83" w:rsidP="00AF105A">
      <w:pPr>
        <w:pStyle w:val="03Fliesstext"/>
      </w:pPr>
    </w:p>
    <w:p w14:paraId="687B78E2" w14:textId="77777777" w:rsidR="00AA4E83" w:rsidRDefault="00AA4E83" w:rsidP="00AF105A">
      <w:pPr>
        <w:pStyle w:val="03Fliesstext"/>
      </w:pPr>
    </w:p>
    <w:p w14:paraId="25D65FF4" w14:textId="77777777" w:rsidR="00AA4E83" w:rsidRDefault="00AA4E83" w:rsidP="00AF105A">
      <w:pPr>
        <w:pStyle w:val="03Fliesstext"/>
      </w:pPr>
    </w:p>
    <w:p w14:paraId="44582911" w14:textId="77777777" w:rsidR="00AF105A" w:rsidRDefault="00E00F89" w:rsidP="00AF105A">
      <w:pPr>
        <w:pStyle w:val="03Fliesstext"/>
        <w:numPr>
          <w:ilvl w:val="0"/>
          <w:numId w:val="11"/>
        </w:numPr>
      </w:pPr>
      <w:proofErr w:type="spellStart"/>
      <w:r>
        <w:t>ReadSpeaker</w:t>
      </w:r>
      <w:proofErr w:type="spellEnd"/>
      <w:r>
        <w:t xml:space="preserve"> – Vorlesefunktion</w:t>
      </w:r>
      <w:r>
        <w:br/>
      </w:r>
      <w:r w:rsidRPr="00E00F89">
        <w:rPr>
          <w:noProof/>
        </w:rPr>
        <w:drawing>
          <wp:inline distT="0" distB="0" distL="0" distR="0" wp14:anchorId="0709EED0" wp14:editId="305CC079">
            <wp:extent cx="2405062" cy="231373"/>
            <wp:effectExtent l="0" t="0" r="0" b="0"/>
            <wp:docPr id="1372508280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2508280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2505951" cy="2410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685626" w14:textId="4C2D15CC" w:rsidR="00AA4E83" w:rsidRDefault="00AF105A" w:rsidP="00AF105A">
      <w:pPr>
        <w:pStyle w:val="03Fliesstext"/>
        <w:numPr>
          <w:ilvl w:val="0"/>
          <w:numId w:val="11"/>
        </w:numPr>
      </w:pPr>
      <w:r>
        <w:t xml:space="preserve">Diverse Stimmen möglich, müssten von </w:t>
      </w:r>
      <w:proofErr w:type="spellStart"/>
      <w:r>
        <w:t>ReadSpeaker</w:t>
      </w:r>
      <w:proofErr w:type="spellEnd"/>
      <w:r>
        <w:t xml:space="preserve"> geladen werden</w:t>
      </w:r>
      <w:r w:rsidR="00E00F89">
        <w:br/>
      </w:r>
    </w:p>
    <w:p w14:paraId="7B2D6E36" w14:textId="69FDA323" w:rsidR="00AA4E83" w:rsidRDefault="00404F6E" w:rsidP="00AF105A">
      <w:pPr>
        <w:pStyle w:val="02Untertitel"/>
      </w:pPr>
      <w:r w:rsidRPr="00056B2D">
        <w:t xml:space="preserve">Kategorien </w:t>
      </w:r>
    </w:p>
    <w:p w14:paraId="74A12034" w14:textId="77777777" w:rsidR="00AA4E83" w:rsidRDefault="00056B2D" w:rsidP="00AF105A">
      <w:pPr>
        <w:pStyle w:val="03Fliesstext"/>
      </w:pPr>
      <w:r w:rsidRPr="00056B2D">
        <w:t>Im Menü Verband, Regionen, Vereine, Spielbetri</w:t>
      </w:r>
      <w:r>
        <w:t xml:space="preserve">eb, </w:t>
      </w:r>
      <w:proofErr w:type="spellStart"/>
      <w:r>
        <w:t>etc</w:t>
      </w:r>
      <w:proofErr w:type="spellEnd"/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5496"/>
        <w:gridCol w:w="3708"/>
      </w:tblGrid>
      <w:tr w:rsidR="00AA4E83" w14:paraId="1641D001" w14:textId="77777777" w:rsidTr="00AA4E83">
        <w:tc>
          <w:tcPr>
            <w:tcW w:w="4602" w:type="dxa"/>
          </w:tcPr>
          <w:p w14:paraId="501A34BB" w14:textId="13C270F7" w:rsidR="00AA4E83" w:rsidRDefault="00AA4E83" w:rsidP="00AF105A">
            <w:pPr>
              <w:pStyle w:val="03Fliesstext"/>
            </w:pPr>
            <w:r w:rsidRPr="00056B2D">
              <w:rPr>
                <w:noProof/>
              </w:rPr>
              <w:lastRenderedPageBreak/>
              <w:drawing>
                <wp:inline distT="0" distB="0" distL="0" distR="0" wp14:anchorId="25746BEE" wp14:editId="5CC1E453">
                  <wp:extent cx="3352800" cy="1925658"/>
                  <wp:effectExtent l="0" t="0" r="0" b="0"/>
                  <wp:docPr id="1975564655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75564655" name=""/>
                          <pic:cNvPicPr/>
                        </pic:nvPicPr>
                        <pic:blipFill>
                          <a:blip r:embed="rId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90145" cy="194710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02" w:type="dxa"/>
          </w:tcPr>
          <w:p w14:paraId="6F72A9ED" w14:textId="7C0ACEEB" w:rsidR="00AA4E83" w:rsidRDefault="00AA4E83" w:rsidP="00AF105A">
            <w:pPr>
              <w:pStyle w:val="03Fliesstext"/>
            </w:pPr>
            <w:r w:rsidRPr="00AA4E83">
              <w:rPr>
                <w:noProof/>
              </w:rPr>
              <w:drawing>
                <wp:inline distT="0" distB="0" distL="0" distR="0" wp14:anchorId="45B11165" wp14:editId="34F52BA1">
                  <wp:extent cx="1352739" cy="428685"/>
                  <wp:effectExtent l="0" t="0" r="0" b="9525"/>
                  <wp:docPr id="2093205473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93205473" name=""/>
                          <pic:cNvPicPr/>
                        </pic:nvPicPr>
                        <pic:blipFill>
                          <a:blip r:embed="rId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52739" cy="4286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865D8FB" w14:textId="6F7ED307" w:rsidR="00AA4E83" w:rsidRDefault="00AA4E83" w:rsidP="00AF105A">
            <w:pPr>
              <w:pStyle w:val="03Fliesstext"/>
            </w:pPr>
            <w:r w:rsidRPr="00AA4E83">
              <w:rPr>
                <w:noProof/>
              </w:rPr>
              <w:drawing>
                <wp:inline distT="0" distB="0" distL="0" distR="0" wp14:anchorId="0C5A8382" wp14:editId="16A9145C">
                  <wp:extent cx="707399" cy="1752600"/>
                  <wp:effectExtent l="0" t="0" r="0" b="0"/>
                  <wp:docPr id="806761198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06761198" name=""/>
                          <pic:cNvPicPr/>
                        </pic:nvPicPr>
                        <pic:blipFill>
                          <a:blip r:embed="rId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8945" cy="178120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1423967" w14:textId="0AC16EE1" w:rsidR="00404F6E" w:rsidRPr="00056B2D" w:rsidRDefault="00056B2D" w:rsidP="00AF105A">
      <w:pPr>
        <w:pStyle w:val="03Fliesstext"/>
      </w:pPr>
      <w:r>
        <w:br/>
      </w:r>
      <w:r w:rsidR="00E00F89">
        <w:br/>
      </w:r>
      <w:r w:rsidR="00E00F89">
        <w:br/>
      </w:r>
      <w:r w:rsidR="00E00F89">
        <w:br/>
      </w:r>
    </w:p>
    <w:p w14:paraId="2B4DDDEF" w14:textId="77777777" w:rsidR="00AA4E83" w:rsidRDefault="00404F6E" w:rsidP="00AF105A">
      <w:pPr>
        <w:pStyle w:val="02Untertitel"/>
        <w:rPr>
          <w:lang w:val="it-IT"/>
        </w:rPr>
      </w:pPr>
      <w:r w:rsidRPr="00404F6E">
        <w:rPr>
          <w:lang w:val="it-IT"/>
        </w:rPr>
        <w:t>Portale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6276"/>
        <w:gridCol w:w="2928"/>
      </w:tblGrid>
      <w:tr w:rsidR="00AA4E83" w14:paraId="5DC31E5B" w14:textId="77777777" w:rsidTr="00AA4E83">
        <w:tc>
          <w:tcPr>
            <w:tcW w:w="4602" w:type="dxa"/>
          </w:tcPr>
          <w:p w14:paraId="0E7965BB" w14:textId="7B89DE8C" w:rsidR="00AA4E83" w:rsidRDefault="00AA4E83" w:rsidP="00AF105A">
            <w:pPr>
              <w:pStyle w:val="02Untertitel"/>
              <w:rPr>
                <w:lang w:val="it-IT"/>
              </w:rPr>
            </w:pPr>
            <w:r w:rsidRPr="00056B2D">
              <w:rPr>
                <w:noProof/>
                <w:lang w:val="it-IT"/>
              </w:rPr>
              <w:drawing>
                <wp:inline distT="0" distB="0" distL="0" distR="0" wp14:anchorId="732B8915" wp14:editId="03F470CD">
                  <wp:extent cx="3844494" cy="471487"/>
                  <wp:effectExtent l="0" t="0" r="3810" b="5080"/>
                  <wp:docPr id="1449176955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49176955" name=""/>
                          <pic:cNvPicPr/>
                        </pic:nvPicPr>
                        <pic:blipFill>
                          <a:blip r:embed="rId2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76051" cy="4998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02" w:type="dxa"/>
          </w:tcPr>
          <w:p w14:paraId="22D5320C" w14:textId="77777777" w:rsidR="00AA4E83" w:rsidRDefault="00AA4E83" w:rsidP="00AF105A">
            <w:pPr>
              <w:pStyle w:val="02Untertitel"/>
              <w:rPr>
                <w:lang w:val="it-IT"/>
              </w:rPr>
            </w:pPr>
            <w:r w:rsidRPr="00AA4E83">
              <w:rPr>
                <w:noProof/>
                <w:lang w:val="it-IT"/>
              </w:rPr>
              <w:drawing>
                <wp:inline distT="0" distB="0" distL="0" distR="0" wp14:anchorId="78C60B26" wp14:editId="60A6B487">
                  <wp:extent cx="1324160" cy="381053"/>
                  <wp:effectExtent l="0" t="0" r="9525" b="0"/>
                  <wp:docPr id="759465137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59465137" name=""/>
                          <pic:cNvPicPr/>
                        </pic:nvPicPr>
                        <pic:blipFill>
                          <a:blip r:embed="rId2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24160" cy="38105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2407486" w14:textId="56D79A29" w:rsidR="00AA4E83" w:rsidRDefault="00AA4E83" w:rsidP="00AF105A">
            <w:pPr>
              <w:pStyle w:val="02Untertitel"/>
              <w:rPr>
                <w:lang w:val="it-IT"/>
              </w:rPr>
            </w:pPr>
            <w:r w:rsidRPr="00AA4E83">
              <w:rPr>
                <w:noProof/>
                <w:lang w:val="it-IT"/>
              </w:rPr>
              <w:drawing>
                <wp:inline distT="0" distB="0" distL="0" distR="0" wp14:anchorId="2841E845" wp14:editId="66642FC9">
                  <wp:extent cx="1545021" cy="1524000"/>
                  <wp:effectExtent l="0" t="0" r="0" b="0"/>
                  <wp:docPr id="973022755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73022755" name=""/>
                          <pic:cNvPicPr/>
                        </pic:nvPicPr>
                        <pic:blipFill>
                          <a:blip r:embed="rId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49621" cy="152853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4A102E6" w14:textId="453542B0" w:rsidR="00404F6E" w:rsidRPr="00404F6E" w:rsidRDefault="00056B2D" w:rsidP="00AF105A">
      <w:pPr>
        <w:pStyle w:val="02Untertitel"/>
        <w:rPr>
          <w:lang w:val="it-IT"/>
        </w:rPr>
      </w:pPr>
      <w:r>
        <w:rPr>
          <w:lang w:val="it-IT"/>
        </w:rPr>
        <w:br/>
      </w:r>
      <w:r w:rsidR="00E00F89">
        <w:rPr>
          <w:lang w:val="it-IT"/>
        </w:rPr>
        <w:br/>
      </w:r>
      <w:r w:rsidR="00E00F89">
        <w:rPr>
          <w:lang w:val="it-IT"/>
        </w:rPr>
        <w:br/>
      </w:r>
    </w:p>
    <w:p w14:paraId="1253157E" w14:textId="77777777" w:rsidR="00404F6E" w:rsidRDefault="00404F6E" w:rsidP="00AF105A">
      <w:pPr>
        <w:pStyle w:val="02Untertitel"/>
        <w:rPr>
          <w:lang w:val="it-IT"/>
        </w:rPr>
      </w:pPr>
      <w:proofErr w:type="spellStart"/>
      <w:r w:rsidRPr="00404F6E">
        <w:rPr>
          <w:lang w:val="it-IT"/>
        </w:rPr>
        <w:t>Seiten</w:t>
      </w:r>
      <w:proofErr w:type="spellEnd"/>
    </w:p>
    <w:p w14:paraId="51815DB9" w14:textId="77777777" w:rsidR="00E95DAE" w:rsidRDefault="00E95DAE" w:rsidP="00E95DAE">
      <w:pPr>
        <w:pStyle w:val="03Fliesstext"/>
        <w:rPr>
          <w:lang w:val="it-IT"/>
        </w:rPr>
      </w:pPr>
    </w:p>
    <w:p w14:paraId="64C46868" w14:textId="3CB79032" w:rsidR="00E95DAE" w:rsidRPr="00E95DAE" w:rsidRDefault="00E95DAE" w:rsidP="00E95DAE">
      <w:pPr>
        <w:pStyle w:val="03Fliesstext"/>
      </w:pPr>
      <w:r w:rsidRPr="00E95DAE">
        <w:t>News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4602"/>
        <w:gridCol w:w="4602"/>
      </w:tblGrid>
      <w:tr w:rsidR="00E95DAE" w14:paraId="68E7B9EE" w14:textId="77777777" w:rsidTr="00E95DAE">
        <w:tc>
          <w:tcPr>
            <w:tcW w:w="4602" w:type="dxa"/>
          </w:tcPr>
          <w:p w14:paraId="182E9387" w14:textId="77777777" w:rsidR="00E95DAE" w:rsidRDefault="00E95DAE" w:rsidP="00E95DAE">
            <w:pPr>
              <w:pStyle w:val="03Fliesstext"/>
              <w:rPr>
                <w:lang w:val="it-IT"/>
              </w:rPr>
            </w:pPr>
          </w:p>
        </w:tc>
        <w:tc>
          <w:tcPr>
            <w:tcW w:w="4602" w:type="dxa"/>
          </w:tcPr>
          <w:p w14:paraId="4DDE6C26" w14:textId="77777777" w:rsidR="00E95DAE" w:rsidRDefault="00E95DAE" w:rsidP="00E95DAE">
            <w:pPr>
              <w:pStyle w:val="03Fliesstext"/>
              <w:rPr>
                <w:lang w:val="it-IT"/>
              </w:rPr>
            </w:pPr>
          </w:p>
        </w:tc>
      </w:tr>
    </w:tbl>
    <w:p w14:paraId="16309436" w14:textId="77777777" w:rsidR="00E95DAE" w:rsidRDefault="00E95DAE" w:rsidP="00E95DAE">
      <w:pPr>
        <w:pStyle w:val="03Fliesstext"/>
        <w:rPr>
          <w:lang w:val="it-IT"/>
        </w:rPr>
      </w:pPr>
    </w:p>
    <w:p w14:paraId="0C7DAEAF" w14:textId="77777777" w:rsidR="00E95DAE" w:rsidRDefault="00E95DAE" w:rsidP="00E95DAE">
      <w:pPr>
        <w:pStyle w:val="03Fliesstext"/>
        <w:rPr>
          <w:lang w:val="it-IT"/>
        </w:rPr>
      </w:pPr>
    </w:p>
    <w:p w14:paraId="6A4614DC" w14:textId="6AF56F86" w:rsidR="008D1E7F" w:rsidRPr="008D1E7F" w:rsidRDefault="00404F6E" w:rsidP="00E95DAE">
      <w:pPr>
        <w:pStyle w:val="03Fliesstext"/>
        <w:rPr>
          <w:lang w:val="it-IT"/>
        </w:rPr>
      </w:pPr>
      <w:proofErr w:type="spellStart"/>
      <w:r w:rsidRPr="00404F6E">
        <w:rPr>
          <w:lang w:val="it-IT"/>
        </w:rPr>
        <w:t>Elemente</w:t>
      </w:r>
      <w:proofErr w:type="spellEnd"/>
    </w:p>
    <w:p w14:paraId="57C15051" w14:textId="393A951A" w:rsidR="008D1E7F" w:rsidRDefault="00AF105A" w:rsidP="00E95DAE">
      <w:pPr>
        <w:pStyle w:val="03Fliesstext"/>
        <w:numPr>
          <w:ilvl w:val="1"/>
          <w:numId w:val="19"/>
        </w:numPr>
      </w:pPr>
      <w:r w:rsidRPr="008D1E7F">
        <w:t>Text …Keine Texte c/p</w:t>
      </w:r>
      <w:r w:rsidR="008D1E7F" w:rsidRPr="008D1E7F">
        <w:t xml:space="preserve"> aus Word, Excel, PowerPoint, </w:t>
      </w:r>
      <w:proofErr w:type="spellStart"/>
      <w:r w:rsidR="008D1E7F" w:rsidRPr="008D1E7F">
        <w:t>etc</w:t>
      </w:r>
      <w:proofErr w:type="spellEnd"/>
      <w:r w:rsidR="008D1E7F" w:rsidRPr="008D1E7F">
        <w:t>, weil da</w:t>
      </w:r>
      <w:r w:rsidR="008D1E7F">
        <w:t xml:space="preserve">durch die Formatierung mitkopiert wird! Entweder über einen Texteditor oder die Formatierung im </w:t>
      </w:r>
      <w:proofErr w:type="spellStart"/>
      <w:r w:rsidR="008D1E7F">
        <w:t>Umbraco</w:t>
      </w:r>
      <w:proofErr w:type="spellEnd"/>
      <w:r w:rsidR="008D1E7F">
        <w:t xml:space="preserve"> rauslöschen</w:t>
      </w:r>
    </w:p>
    <w:p w14:paraId="0E7CD028" w14:textId="664748D0" w:rsidR="008D1E7F" w:rsidRPr="008D1E7F" w:rsidRDefault="008D1E7F" w:rsidP="00E95DAE">
      <w:pPr>
        <w:pStyle w:val="03Fliesstext"/>
        <w:numPr>
          <w:ilvl w:val="1"/>
          <w:numId w:val="19"/>
        </w:numPr>
      </w:pPr>
      <w:r>
        <w:lastRenderedPageBreak/>
        <w:t>News von Handball-World</w:t>
      </w:r>
      <w:r w:rsidRPr="008D1E7F">
        <w:t xml:space="preserve"> </w:t>
      </w:r>
      <w:r>
        <w:t>Formatierung im Text</w:t>
      </w:r>
    </w:p>
    <w:p w14:paraId="3CC416C1" w14:textId="5C7A9A10" w:rsidR="008D1E7F" w:rsidRDefault="008D1E7F" w:rsidP="00E95DAE">
      <w:pPr>
        <w:pStyle w:val="03Fliesstext"/>
        <w:numPr>
          <w:ilvl w:val="0"/>
          <w:numId w:val="18"/>
        </w:numPr>
      </w:pPr>
      <w:hyperlink r:id="rId30" w:history="1">
        <w:r w:rsidRPr="0027094B">
          <w:rPr>
            <w:rStyle w:val="Hyperlink"/>
          </w:rPr>
          <w:t>https://www.handball.ch/de/news/2026/bitter-schweizer-verpassen-an-der-u18-em-den-naechsten-meilenstein/</w:t>
        </w:r>
      </w:hyperlink>
      <w:r>
        <w:t xml:space="preserve"> </w:t>
      </w:r>
    </w:p>
    <w:p w14:paraId="1E1E585A" w14:textId="77777777" w:rsidR="002229DC" w:rsidRDefault="002229DC" w:rsidP="008D1E7F">
      <w:pPr>
        <w:pStyle w:val="03Fliesstext"/>
        <w:ind w:left="1440"/>
      </w:pPr>
    </w:p>
    <w:p w14:paraId="68DE078F" w14:textId="77777777" w:rsidR="002229DC" w:rsidRDefault="002229DC" w:rsidP="002229DC">
      <w:pPr>
        <w:pStyle w:val="03Fliesstext"/>
      </w:pPr>
    </w:p>
    <w:p w14:paraId="30B6D73B" w14:textId="6AA09D1D" w:rsidR="002229DC" w:rsidRDefault="002229DC" w:rsidP="002229DC">
      <w:pPr>
        <w:pStyle w:val="03Fliesstext"/>
      </w:pPr>
      <w:r>
        <w:t>Seiten</w:t>
      </w:r>
    </w:p>
    <w:p w14:paraId="4AA3A0F3" w14:textId="44C0743A" w:rsidR="00191EC0" w:rsidRDefault="00191EC0" w:rsidP="002229DC">
      <w:pPr>
        <w:pStyle w:val="03Fliesstext"/>
      </w:pPr>
      <w:hyperlink r:id="rId31" w:history="1">
        <w:r w:rsidRPr="0027094B">
          <w:rPr>
            <w:rStyle w:val="Hyperlink"/>
          </w:rPr>
          <w:t>https://www.handball.ch/de/forms/testpumukel</w:t>
        </w:r>
      </w:hyperlink>
    </w:p>
    <w:p w14:paraId="22CDA52C" w14:textId="77777777" w:rsidR="00191EC0" w:rsidRDefault="00191EC0" w:rsidP="002229DC">
      <w:pPr>
        <w:pStyle w:val="03Fliesstext"/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4602"/>
        <w:gridCol w:w="4602"/>
      </w:tblGrid>
      <w:tr w:rsidR="002229DC" w14:paraId="0CF7B37A" w14:textId="77777777" w:rsidTr="000F5F83">
        <w:tc>
          <w:tcPr>
            <w:tcW w:w="4602" w:type="dxa"/>
          </w:tcPr>
          <w:p w14:paraId="4E57B8CF" w14:textId="15C6FBA7" w:rsidR="002229DC" w:rsidRDefault="002229DC" w:rsidP="000F5F83">
            <w:pPr>
              <w:pStyle w:val="03Fliesstext"/>
            </w:pPr>
            <w:r w:rsidRPr="002229DC">
              <w:rPr>
                <w:noProof/>
              </w:rPr>
              <w:drawing>
                <wp:inline distT="0" distB="0" distL="0" distR="0" wp14:anchorId="0DB0E57A" wp14:editId="1881FF52">
                  <wp:extent cx="1069445" cy="1885950"/>
                  <wp:effectExtent l="0" t="0" r="0" b="0"/>
                  <wp:docPr id="173586097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3586097" name=""/>
                          <pic:cNvPicPr/>
                        </pic:nvPicPr>
                        <pic:blipFill>
                          <a:blip r:embed="rId3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6187" cy="189783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02" w:type="dxa"/>
          </w:tcPr>
          <w:p w14:paraId="26DF062C" w14:textId="77777777" w:rsidR="002229DC" w:rsidRDefault="002229DC" w:rsidP="000F5F83">
            <w:pPr>
              <w:pStyle w:val="03Fliesstext"/>
            </w:pPr>
            <w:r>
              <w:t xml:space="preserve">Rechter </w:t>
            </w:r>
            <w:r w:rsidR="001B6B3D">
              <w:t>Mausklick</w:t>
            </w:r>
            <w:r w:rsidR="00E95DAE">
              <w:t xml:space="preserve"> auf Element</w:t>
            </w:r>
          </w:p>
          <w:p w14:paraId="1659C56D" w14:textId="72D281F4" w:rsidR="001B6B3D" w:rsidRDefault="001B6B3D" w:rsidP="000F5F83">
            <w:pPr>
              <w:pStyle w:val="03Fliesstext"/>
            </w:pPr>
            <w:r>
              <w:t>Oder auf die 3 Punkte klicken</w:t>
            </w:r>
          </w:p>
        </w:tc>
      </w:tr>
    </w:tbl>
    <w:p w14:paraId="0AF19B2A" w14:textId="77777777" w:rsidR="002229DC" w:rsidRDefault="002229DC" w:rsidP="002229DC">
      <w:pPr>
        <w:pStyle w:val="03Fliesstext"/>
      </w:pPr>
    </w:p>
    <w:p w14:paraId="05D0A782" w14:textId="5ADB0058" w:rsidR="002229DC" w:rsidRDefault="00AF4C5C" w:rsidP="002229DC">
      <w:pPr>
        <w:pStyle w:val="03Fliesstext"/>
      </w:pPr>
      <w:r>
        <w:t>Sortierung</w:t>
      </w:r>
    </w:p>
    <w:p w14:paraId="59C12FA4" w14:textId="4A48F115" w:rsidR="00AF4C5C" w:rsidRDefault="00AF4C5C" w:rsidP="002229DC">
      <w:pPr>
        <w:pStyle w:val="03Fliesstext"/>
      </w:pPr>
      <w:r w:rsidRPr="00AF4C5C">
        <w:rPr>
          <w:noProof/>
        </w:rPr>
        <w:drawing>
          <wp:inline distT="0" distB="0" distL="0" distR="0" wp14:anchorId="6B55899E" wp14:editId="241C83F3">
            <wp:extent cx="3365500" cy="3539034"/>
            <wp:effectExtent l="0" t="0" r="6350" b="4445"/>
            <wp:docPr id="1998981398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98981398" name="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3366849" cy="35404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2AD23D" w14:textId="77777777" w:rsidR="00AF4C5C" w:rsidRDefault="00AF4C5C" w:rsidP="002229DC">
      <w:pPr>
        <w:pStyle w:val="03Fliesstext"/>
      </w:pPr>
    </w:p>
    <w:p w14:paraId="411931A7" w14:textId="037CEFD9" w:rsidR="00AF4C5C" w:rsidRDefault="00AF4C5C" w:rsidP="002229DC">
      <w:pPr>
        <w:pStyle w:val="03Fliesstext"/>
      </w:pPr>
      <w:r>
        <w:t xml:space="preserve">Entweder </w:t>
      </w:r>
      <w:proofErr w:type="gramStart"/>
      <w:r>
        <w:t>nach Name</w:t>
      </w:r>
      <w:proofErr w:type="gramEnd"/>
      <w:r>
        <w:t xml:space="preserve"> oder Datum </w:t>
      </w:r>
    </w:p>
    <w:p w14:paraId="7ACB2E18" w14:textId="77777777" w:rsidR="00AF4C5C" w:rsidRDefault="00AF4C5C" w:rsidP="002229DC">
      <w:pPr>
        <w:pStyle w:val="03Fliesstext"/>
      </w:pPr>
    </w:p>
    <w:p w14:paraId="20D7A16B" w14:textId="77ACBBE0" w:rsidR="00AF4C5C" w:rsidRDefault="001A5B5D" w:rsidP="002229DC">
      <w:pPr>
        <w:pStyle w:val="03Fliesstext"/>
      </w:pPr>
      <w:r>
        <w:lastRenderedPageBreak/>
        <w:t>Neue Seite erstellen</w:t>
      </w:r>
    </w:p>
    <w:p w14:paraId="64199857" w14:textId="77777777" w:rsidR="001A5B5D" w:rsidRDefault="001A5B5D" w:rsidP="002229DC">
      <w:pPr>
        <w:pStyle w:val="03Fliesstext"/>
      </w:pPr>
    </w:p>
    <w:p w14:paraId="3519A174" w14:textId="226D80D6" w:rsidR="001A5B5D" w:rsidRDefault="001A5B5D" w:rsidP="002229DC">
      <w:pPr>
        <w:pStyle w:val="03Fliesstext"/>
      </w:pPr>
      <w:r w:rsidRPr="001A5B5D">
        <w:rPr>
          <w:noProof/>
        </w:rPr>
        <w:drawing>
          <wp:inline distT="0" distB="0" distL="0" distR="0" wp14:anchorId="5DF44418" wp14:editId="1DF4122F">
            <wp:extent cx="5850890" cy="4781550"/>
            <wp:effectExtent l="0" t="0" r="0" b="0"/>
            <wp:docPr id="148922506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922506" name="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5850890" cy="4781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3983AD" w14:textId="5BA4459E" w:rsidR="001A5B5D" w:rsidRDefault="001A5B5D" w:rsidP="002229DC">
      <w:pPr>
        <w:pStyle w:val="03Fliesstext"/>
      </w:pPr>
      <w:r w:rsidRPr="001A5B5D">
        <w:rPr>
          <w:noProof/>
        </w:rPr>
        <w:lastRenderedPageBreak/>
        <w:drawing>
          <wp:inline distT="0" distB="0" distL="0" distR="0" wp14:anchorId="480F9AB6" wp14:editId="53403142">
            <wp:extent cx="5850890" cy="3528060"/>
            <wp:effectExtent l="0" t="0" r="0" b="0"/>
            <wp:docPr id="324140554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4140554" name="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5850890" cy="35280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6F94EF" w14:textId="77777777" w:rsidR="001A5B5D" w:rsidRDefault="001A5B5D" w:rsidP="002229DC">
      <w:pPr>
        <w:pStyle w:val="03Fliesstext"/>
      </w:pPr>
    </w:p>
    <w:p w14:paraId="17704498" w14:textId="54C59D06" w:rsidR="001A5B5D" w:rsidRDefault="001A5B5D" w:rsidP="002229DC">
      <w:pPr>
        <w:pStyle w:val="03Fliesstext"/>
      </w:pPr>
      <w:r>
        <w:t>Sprache</w:t>
      </w:r>
    </w:p>
    <w:p w14:paraId="125562B4" w14:textId="77777777" w:rsidR="001A5B5D" w:rsidRDefault="001A5B5D" w:rsidP="002229DC">
      <w:pPr>
        <w:pStyle w:val="03Fliesstext"/>
      </w:pPr>
    </w:p>
    <w:p w14:paraId="6BB0FFB8" w14:textId="4F2F3B76" w:rsidR="001A5B5D" w:rsidRDefault="001A5B5D" w:rsidP="002229DC">
      <w:pPr>
        <w:pStyle w:val="03Fliesstext"/>
      </w:pPr>
      <w:r w:rsidRPr="001A5B5D">
        <w:rPr>
          <w:noProof/>
        </w:rPr>
        <w:drawing>
          <wp:inline distT="0" distB="0" distL="0" distR="0" wp14:anchorId="62090006" wp14:editId="6BEF362F">
            <wp:extent cx="5850890" cy="1079500"/>
            <wp:effectExtent l="0" t="0" r="0" b="6350"/>
            <wp:docPr id="38005702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0057021" name="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5850890" cy="1079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6C34AB" w14:textId="77777777" w:rsidR="001A5B5D" w:rsidRDefault="001A5B5D" w:rsidP="002229DC">
      <w:pPr>
        <w:pStyle w:val="03Fliesstext"/>
      </w:pPr>
    </w:p>
    <w:p w14:paraId="16FA22EC" w14:textId="3523A29E" w:rsidR="001A5B5D" w:rsidRDefault="001A5B5D" w:rsidP="002229DC">
      <w:pPr>
        <w:pStyle w:val="03Fliesstext"/>
      </w:pPr>
      <w:r>
        <w:t xml:space="preserve">Deutsch oder Französisch -&gt; open in </w:t>
      </w:r>
      <w:proofErr w:type="spellStart"/>
      <w:r>
        <w:t>SplitView</w:t>
      </w:r>
      <w:proofErr w:type="spellEnd"/>
      <w:r>
        <w:t xml:space="preserve"> beide Sprachen bearbeitbar</w:t>
      </w:r>
    </w:p>
    <w:p w14:paraId="0F0C7B42" w14:textId="77777777" w:rsidR="00260943" w:rsidRDefault="00260943" w:rsidP="002229DC">
      <w:pPr>
        <w:pStyle w:val="03Fliesstext"/>
      </w:pPr>
    </w:p>
    <w:p w14:paraId="1A6C9566" w14:textId="3C3A7834" w:rsidR="00260943" w:rsidRDefault="00260943" w:rsidP="002229DC">
      <w:pPr>
        <w:pStyle w:val="03Fliesstext"/>
      </w:pPr>
      <w:r>
        <w:t>Key Visual</w:t>
      </w:r>
    </w:p>
    <w:p w14:paraId="7F97770F" w14:textId="77777777" w:rsidR="00260943" w:rsidRDefault="00260943" w:rsidP="002229DC">
      <w:pPr>
        <w:pStyle w:val="03Fliesstext"/>
      </w:pPr>
    </w:p>
    <w:p w14:paraId="7A55E711" w14:textId="5FFC13D3" w:rsidR="00260943" w:rsidRDefault="00260943" w:rsidP="002229DC">
      <w:pPr>
        <w:pStyle w:val="03Fliesstext"/>
      </w:pPr>
      <w:r w:rsidRPr="00260943">
        <w:rPr>
          <w:noProof/>
        </w:rPr>
        <w:lastRenderedPageBreak/>
        <w:drawing>
          <wp:inline distT="0" distB="0" distL="0" distR="0" wp14:anchorId="649173A5" wp14:editId="332A327D">
            <wp:extent cx="5850890" cy="3756660"/>
            <wp:effectExtent l="0" t="0" r="0" b="0"/>
            <wp:docPr id="858473682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8473682" name="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5850890" cy="37566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CD990F" w14:textId="77777777" w:rsidR="00260943" w:rsidRDefault="00260943" w:rsidP="002229DC">
      <w:pPr>
        <w:pStyle w:val="03Fliesstext"/>
      </w:pPr>
    </w:p>
    <w:p w14:paraId="0EAF80F5" w14:textId="10729063" w:rsidR="00260943" w:rsidRDefault="00260943" w:rsidP="002229DC">
      <w:pPr>
        <w:pStyle w:val="03Fliesstext"/>
      </w:pPr>
      <w:r>
        <w:t xml:space="preserve">Bespiel: </w:t>
      </w:r>
    </w:p>
    <w:p w14:paraId="78CE94AF" w14:textId="77777777" w:rsidR="00260943" w:rsidRDefault="00260943" w:rsidP="002229DC">
      <w:pPr>
        <w:pStyle w:val="03Fliesstext"/>
      </w:pPr>
    </w:p>
    <w:p w14:paraId="15144482" w14:textId="41E392A1" w:rsidR="00260943" w:rsidRDefault="00260943" w:rsidP="002229DC">
      <w:pPr>
        <w:pStyle w:val="03Fliesstext"/>
      </w:pPr>
      <w:r w:rsidRPr="00260943">
        <w:rPr>
          <w:noProof/>
        </w:rPr>
        <w:drawing>
          <wp:inline distT="0" distB="0" distL="0" distR="0" wp14:anchorId="527CF50B" wp14:editId="1DE155EF">
            <wp:extent cx="5850890" cy="2674620"/>
            <wp:effectExtent l="0" t="0" r="0" b="0"/>
            <wp:docPr id="1281605563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1605563" name="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5850890" cy="26746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B11223" w14:textId="77777777" w:rsidR="001A5B5D" w:rsidRDefault="001A5B5D" w:rsidP="002229DC">
      <w:pPr>
        <w:pStyle w:val="03Fliesstext"/>
      </w:pPr>
    </w:p>
    <w:p w14:paraId="10479AB2" w14:textId="28D4E8BE" w:rsidR="002229DC" w:rsidRDefault="002229DC" w:rsidP="002229DC">
      <w:pPr>
        <w:pStyle w:val="03Fliesstext"/>
      </w:pPr>
      <w:r>
        <w:t>Elemente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4602"/>
        <w:gridCol w:w="4602"/>
      </w:tblGrid>
      <w:tr w:rsidR="002229DC" w14:paraId="3F51C929" w14:textId="77777777" w:rsidTr="002229DC">
        <w:tc>
          <w:tcPr>
            <w:tcW w:w="4602" w:type="dxa"/>
          </w:tcPr>
          <w:p w14:paraId="53AD6D4D" w14:textId="77777777" w:rsidR="002229DC" w:rsidRDefault="002229DC" w:rsidP="002229DC">
            <w:pPr>
              <w:pStyle w:val="03Fliesstext"/>
            </w:pPr>
            <w:r w:rsidRPr="002229DC">
              <w:lastRenderedPageBreak/>
              <w:t>1 - 1 - 1 - 1 Layout</w:t>
            </w:r>
          </w:p>
          <w:p w14:paraId="3CF4EF12" w14:textId="64E21033" w:rsidR="002229DC" w:rsidRDefault="002229DC" w:rsidP="002229DC">
            <w:pPr>
              <w:pStyle w:val="03Fliesstext"/>
            </w:pPr>
          </w:p>
        </w:tc>
        <w:tc>
          <w:tcPr>
            <w:tcW w:w="4602" w:type="dxa"/>
          </w:tcPr>
          <w:p w14:paraId="1B8458DD" w14:textId="490695AE" w:rsidR="002229DC" w:rsidRDefault="002229DC" w:rsidP="002229DC">
            <w:pPr>
              <w:pStyle w:val="03Fliesstext"/>
            </w:pPr>
            <w:r w:rsidRPr="002229DC">
              <w:rPr>
                <w:noProof/>
              </w:rPr>
              <w:drawing>
                <wp:inline distT="0" distB="0" distL="0" distR="0" wp14:anchorId="1CA91399" wp14:editId="1D6190D4">
                  <wp:extent cx="2359005" cy="1076325"/>
                  <wp:effectExtent l="0" t="0" r="3810" b="0"/>
                  <wp:docPr id="791755316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91755316" name=""/>
                          <pic:cNvPicPr/>
                        </pic:nvPicPr>
                        <pic:blipFill>
                          <a:blip r:embed="rId3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1234" cy="10819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229DC" w14:paraId="4DBD02C9" w14:textId="77777777" w:rsidTr="002229DC">
        <w:tc>
          <w:tcPr>
            <w:tcW w:w="4602" w:type="dxa"/>
          </w:tcPr>
          <w:p w14:paraId="3F9F108C" w14:textId="5F1096E8" w:rsidR="002229DC" w:rsidRDefault="002229DC" w:rsidP="002229DC">
            <w:pPr>
              <w:pStyle w:val="03Fliesstext"/>
            </w:pPr>
            <w:r w:rsidRPr="002229DC">
              <w:t>1 - 1 - 1 Layout</w:t>
            </w:r>
          </w:p>
        </w:tc>
        <w:tc>
          <w:tcPr>
            <w:tcW w:w="4602" w:type="dxa"/>
          </w:tcPr>
          <w:p w14:paraId="544A9EDA" w14:textId="77777777" w:rsidR="002229DC" w:rsidRDefault="002229DC" w:rsidP="002229DC">
            <w:pPr>
              <w:pStyle w:val="03Fliesstext"/>
            </w:pPr>
          </w:p>
        </w:tc>
      </w:tr>
      <w:tr w:rsidR="002229DC" w14:paraId="2C672B0E" w14:textId="77777777" w:rsidTr="002229DC">
        <w:tc>
          <w:tcPr>
            <w:tcW w:w="4602" w:type="dxa"/>
          </w:tcPr>
          <w:p w14:paraId="6720C0F1" w14:textId="5C65C7C4" w:rsidR="002229DC" w:rsidRDefault="002722F3" w:rsidP="002229DC">
            <w:pPr>
              <w:pStyle w:val="03Fliesstext"/>
            </w:pPr>
            <w:r w:rsidRPr="002722F3">
              <w:rPr>
                <w:noProof/>
              </w:rPr>
              <w:drawing>
                <wp:inline distT="0" distB="0" distL="0" distR="0" wp14:anchorId="47AD937A" wp14:editId="389A76D0">
                  <wp:extent cx="742950" cy="436335"/>
                  <wp:effectExtent l="0" t="0" r="0" b="1905"/>
                  <wp:docPr id="1375207513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75207513" name=""/>
                          <pic:cNvPicPr/>
                        </pic:nvPicPr>
                        <pic:blipFill>
                          <a:blip r:embed="rId4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48131" cy="43937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02" w:type="dxa"/>
          </w:tcPr>
          <w:p w14:paraId="6410E46C" w14:textId="06F81E6C" w:rsidR="002229DC" w:rsidRDefault="002722F3" w:rsidP="002229DC">
            <w:pPr>
              <w:pStyle w:val="03Fliesstext"/>
            </w:pPr>
            <w:r>
              <w:t xml:space="preserve">RTP – FTEM </w:t>
            </w:r>
          </w:p>
          <w:p w14:paraId="6E96DB47" w14:textId="220DFB0A" w:rsidR="002722F3" w:rsidRDefault="002722F3" w:rsidP="002229DC">
            <w:pPr>
              <w:pStyle w:val="03Fliesstext"/>
            </w:pPr>
          </w:p>
        </w:tc>
      </w:tr>
      <w:tr w:rsidR="002722F3" w14:paraId="3086E442" w14:textId="77777777" w:rsidTr="002229DC">
        <w:tc>
          <w:tcPr>
            <w:tcW w:w="4602" w:type="dxa"/>
          </w:tcPr>
          <w:p w14:paraId="7C2472AE" w14:textId="60873235" w:rsidR="002722F3" w:rsidRPr="002722F3" w:rsidRDefault="002722F3" w:rsidP="002229DC">
            <w:pPr>
              <w:pStyle w:val="03Fliesstext"/>
            </w:pPr>
            <w:r w:rsidRPr="002722F3">
              <w:rPr>
                <w:noProof/>
              </w:rPr>
              <w:drawing>
                <wp:inline distT="0" distB="0" distL="0" distR="0" wp14:anchorId="3D9E02A8" wp14:editId="7E48D480">
                  <wp:extent cx="663017" cy="485775"/>
                  <wp:effectExtent l="0" t="0" r="3810" b="0"/>
                  <wp:docPr id="657873291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57873291" name=""/>
                          <pic:cNvPicPr/>
                        </pic:nvPicPr>
                        <pic:blipFill>
                          <a:blip r:embed="rId4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8669" cy="48991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02" w:type="dxa"/>
          </w:tcPr>
          <w:p w14:paraId="1D5066DD" w14:textId="6CA0D984" w:rsidR="002722F3" w:rsidRDefault="002722F3" w:rsidP="002229DC">
            <w:pPr>
              <w:pStyle w:val="03Fliesstext"/>
            </w:pPr>
            <w:r>
              <w:t>Wo ist die Seite?</w:t>
            </w:r>
          </w:p>
        </w:tc>
      </w:tr>
      <w:tr w:rsidR="002722F3" w14:paraId="5E706D24" w14:textId="77777777" w:rsidTr="002229DC">
        <w:tc>
          <w:tcPr>
            <w:tcW w:w="4602" w:type="dxa"/>
          </w:tcPr>
          <w:p w14:paraId="5119FDC4" w14:textId="77777777" w:rsidR="002722F3" w:rsidRPr="002722F3" w:rsidRDefault="002722F3" w:rsidP="002229DC">
            <w:pPr>
              <w:pStyle w:val="03Fliesstext"/>
            </w:pPr>
          </w:p>
        </w:tc>
        <w:tc>
          <w:tcPr>
            <w:tcW w:w="4602" w:type="dxa"/>
          </w:tcPr>
          <w:p w14:paraId="6D2924AA" w14:textId="77777777" w:rsidR="002722F3" w:rsidRDefault="002722F3" w:rsidP="002229DC">
            <w:pPr>
              <w:pStyle w:val="03Fliesstext"/>
            </w:pPr>
          </w:p>
        </w:tc>
      </w:tr>
    </w:tbl>
    <w:p w14:paraId="763E8DEA" w14:textId="7598D082" w:rsidR="00404F6E" w:rsidRPr="008D1E7F" w:rsidRDefault="00E00F89" w:rsidP="00AF105A">
      <w:pPr>
        <w:pStyle w:val="03Fliesstext"/>
      </w:pPr>
      <w:r w:rsidRPr="008D1E7F">
        <w:br/>
      </w:r>
    </w:p>
    <w:p w14:paraId="58D72F76" w14:textId="69C70256" w:rsidR="00404F6E" w:rsidRPr="00404F6E" w:rsidRDefault="00404F6E" w:rsidP="00AF105A">
      <w:pPr>
        <w:pStyle w:val="02Untertitel"/>
        <w:rPr>
          <w:lang w:val="it-IT"/>
        </w:rPr>
      </w:pPr>
      <w:proofErr w:type="spellStart"/>
      <w:r w:rsidRPr="00404F6E">
        <w:rPr>
          <w:lang w:val="it-IT"/>
        </w:rPr>
        <w:t>Redirects</w:t>
      </w:r>
      <w:proofErr w:type="spellEnd"/>
      <w:r w:rsidR="00056B2D">
        <w:rPr>
          <w:lang w:val="it-IT"/>
        </w:rPr>
        <w:br/>
      </w:r>
      <w:r w:rsidR="00056B2D" w:rsidRPr="00056B2D">
        <w:rPr>
          <w:noProof/>
          <w:lang w:val="it-IT"/>
        </w:rPr>
        <w:drawing>
          <wp:inline distT="0" distB="0" distL="0" distR="0" wp14:anchorId="3F4D185B" wp14:editId="2A1910B2">
            <wp:extent cx="4084003" cy="957396"/>
            <wp:effectExtent l="0" t="0" r="0" b="0"/>
            <wp:docPr id="581099196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1099196" name=""/>
                    <pic:cNvPicPr/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4139441" cy="9703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A6480">
        <w:rPr>
          <w:lang w:val="it-IT"/>
        </w:rPr>
        <w:br/>
      </w:r>
      <w:r w:rsidR="00AA6480">
        <w:rPr>
          <w:lang w:val="it-IT"/>
        </w:rPr>
        <w:br/>
      </w:r>
      <w:r w:rsidR="00AA6480">
        <w:rPr>
          <w:lang w:val="it-IT"/>
        </w:rPr>
        <w:br/>
      </w:r>
    </w:p>
    <w:p w14:paraId="6FD4C715" w14:textId="77777777" w:rsidR="00AA4E83" w:rsidRDefault="00404F6E" w:rsidP="00AF105A">
      <w:pPr>
        <w:pStyle w:val="02Untertitel"/>
        <w:rPr>
          <w:lang w:val="it-IT"/>
        </w:rPr>
      </w:pPr>
      <w:proofErr w:type="spellStart"/>
      <w:r w:rsidRPr="00404F6E">
        <w:rPr>
          <w:lang w:val="it-IT"/>
        </w:rPr>
        <w:t>Matchcenter</w:t>
      </w:r>
      <w:proofErr w:type="spellEnd"/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4902"/>
        <w:gridCol w:w="4302"/>
      </w:tblGrid>
      <w:tr w:rsidR="00AA4E83" w14:paraId="22CD246E" w14:textId="77777777" w:rsidTr="00AA4E83">
        <w:tc>
          <w:tcPr>
            <w:tcW w:w="4602" w:type="dxa"/>
          </w:tcPr>
          <w:p w14:paraId="6677AAFC" w14:textId="4B9D887C" w:rsidR="00AA4E83" w:rsidRDefault="00AA4E83" w:rsidP="00AF105A">
            <w:pPr>
              <w:pStyle w:val="02Untertitel"/>
              <w:rPr>
                <w:lang w:val="it-IT"/>
              </w:rPr>
            </w:pPr>
            <w:r w:rsidRPr="00056B2D">
              <w:rPr>
                <w:noProof/>
                <w:lang w:val="it-IT"/>
              </w:rPr>
              <w:drawing>
                <wp:inline distT="0" distB="0" distL="0" distR="0" wp14:anchorId="7589DD07" wp14:editId="44F14988">
                  <wp:extent cx="2975867" cy="2005012"/>
                  <wp:effectExtent l="0" t="0" r="0" b="0"/>
                  <wp:docPr id="985257101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85257101" name=""/>
                          <pic:cNvPicPr/>
                        </pic:nvPicPr>
                        <pic:blipFill>
                          <a:blip r:embed="rId4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88418" cy="201346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02" w:type="dxa"/>
          </w:tcPr>
          <w:p w14:paraId="17E762FC" w14:textId="6ED14C37" w:rsidR="00AA4E83" w:rsidRDefault="00AA4E83" w:rsidP="00AF105A">
            <w:pPr>
              <w:pStyle w:val="02Untertitel"/>
              <w:rPr>
                <w:lang w:val="it-IT"/>
              </w:rPr>
            </w:pPr>
            <w:r w:rsidRPr="00056B2D">
              <w:rPr>
                <w:noProof/>
                <w:lang w:val="it-IT"/>
              </w:rPr>
              <w:drawing>
                <wp:inline distT="0" distB="0" distL="0" distR="0" wp14:anchorId="6E65C3B4" wp14:editId="5111B59E">
                  <wp:extent cx="1014799" cy="1995487"/>
                  <wp:effectExtent l="0" t="0" r="0" b="5080"/>
                  <wp:docPr id="207436255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7436255" name=""/>
                          <pic:cNvPicPr/>
                        </pic:nvPicPr>
                        <pic:blipFill>
                          <a:blip r:embed="rId4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30959" cy="202726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244999C" w14:textId="3E1DE949" w:rsidR="00404F6E" w:rsidRPr="00404F6E" w:rsidRDefault="00056B2D" w:rsidP="00AF105A">
      <w:pPr>
        <w:pStyle w:val="02Untertitel"/>
        <w:rPr>
          <w:lang w:val="it-IT"/>
        </w:rPr>
      </w:pPr>
      <w:r>
        <w:rPr>
          <w:lang w:val="it-IT"/>
        </w:rPr>
        <w:br/>
      </w:r>
    </w:p>
    <w:p w14:paraId="786FCBE4" w14:textId="77777777" w:rsidR="00404F6E" w:rsidRPr="00AF105A" w:rsidRDefault="00404F6E" w:rsidP="00AF105A">
      <w:pPr>
        <w:pStyle w:val="02Untertitel"/>
      </w:pPr>
      <w:r w:rsidRPr="00AF105A">
        <w:t>Spezielle Elemente</w:t>
      </w:r>
    </w:p>
    <w:p w14:paraId="05EF61A8" w14:textId="0269A6F8" w:rsidR="00AA4E83" w:rsidRDefault="00404F6E" w:rsidP="00AF105A">
      <w:pPr>
        <w:pStyle w:val="03Fliesstext"/>
        <w:numPr>
          <w:ilvl w:val="0"/>
          <w:numId w:val="16"/>
        </w:numPr>
      </w:pPr>
      <w:r w:rsidRPr="0035037D">
        <w:lastRenderedPageBreak/>
        <w:t>Werbemittel</w:t>
      </w:r>
      <w:r w:rsidR="0035037D" w:rsidRPr="0035037D">
        <w:br/>
      </w:r>
      <w:r w:rsidR="0035037D" w:rsidRPr="00DB5F87">
        <w:rPr>
          <w:highlight w:val="yellow"/>
        </w:rPr>
        <w:t>ERROR im Container</w:t>
      </w:r>
      <w:r w:rsidR="00AF105A">
        <w:rPr>
          <w:highlight w:val="yellow"/>
        </w:rPr>
        <w:t xml:space="preserve"> QHL</w:t>
      </w:r>
      <w:r w:rsidR="0035037D" w:rsidRPr="00DB5F87">
        <w:rPr>
          <w:highlight w:val="yellow"/>
        </w:rPr>
        <w:t xml:space="preserve"> und müsste in jeder Unterseite sein</w:t>
      </w:r>
      <w:r w:rsidR="00AF105A" w:rsidRPr="00AF105A">
        <w:t>…vererbte Banner…</w:t>
      </w:r>
      <w:r w:rsidR="00AF105A">
        <w:br/>
      </w:r>
    </w:p>
    <w:p w14:paraId="1EAB79F5" w14:textId="07BA565C" w:rsidR="00AF105A" w:rsidRDefault="00AF105A" w:rsidP="00AF105A">
      <w:pPr>
        <w:pStyle w:val="03Fliesstext"/>
        <w:numPr>
          <w:ilvl w:val="0"/>
          <w:numId w:val="16"/>
        </w:numPr>
      </w:pPr>
      <w:r>
        <w:t>=</w:t>
      </w:r>
      <w:r>
        <w:sym w:font="Wingdings" w:char="F0E8"/>
      </w:r>
      <w:r>
        <w:t xml:space="preserve"> fehlt in Kategorie «Digitalisierung»</w:t>
      </w:r>
      <w:r w:rsidRPr="00AF105A">
        <w:rPr>
          <w:noProof/>
        </w:rPr>
        <w:t xml:space="preserve"> </w:t>
      </w:r>
      <w:r>
        <w:rPr>
          <w:noProof/>
        </w:rPr>
        <w:drawing>
          <wp:inline distT="0" distB="0" distL="0" distR="0" wp14:anchorId="419ED56F" wp14:editId="056ED3A7">
            <wp:extent cx="4762500" cy="1230166"/>
            <wp:effectExtent l="0" t="0" r="0" b="8255"/>
            <wp:docPr id="28760417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 2"/>
                    <pic:cNvPicPr>
                      <a:picLocks noChangeAspect="1" noChangeArrowheads="1"/>
                    </pic:cNvPicPr>
                  </pic:nvPicPr>
                  <pic:blipFill>
                    <a:blip r:embed="rId45" r:link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81442" cy="12350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F3912DC" w14:textId="77777777" w:rsidR="00AF105A" w:rsidRDefault="00AF105A" w:rsidP="00AF105A">
      <w:pPr>
        <w:pStyle w:val="03Fliesstext"/>
      </w:pPr>
    </w:p>
    <w:p w14:paraId="6EDACEFB" w14:textId="208F8680" w:rsidR="0035037D" w:rsidRPr="0035037D" w:rsidRDefault="0035037D" w:rsidP="00AF105A">
      <w:pPr>
        <w:pStyle w:val="03Fliesstext"/>
      </w:pPr>
    </w:p>
    <w:tbl>
      <w:tblPr>
        <w:tblStyle w:val="Tabellenraster"/>
        <w:tblW w:w="8614" w:type="dxa"/>
        <w:tblInd w:w="595" w:type="dxa"/>
        <w:tblLook w:val="04A0" w:firstRow="1" w:lastRow="0" w:firstColumn="1" w:lastColumn="0" w:noHBand="0" w:noVBand="1"/>
      </w:tblPr>
      <w:tblGrid>
        <w:gridCol w:w="2153"/>
        <w:gridCol w:w="2154"/>
        <w:gridCol w:w="2153"/>
        <w:gridCol w:w="2154"/>
      </w:tblGrid>
      <w:tr w:rsidR="00AA4E83" w14:paraId="0BF29B1F" w14:textId="77777777" w:rsidTr="00AA4E83">
        <w:tc>
          <w:tcPr>
            <w:tcW w:w="2153" w:type="dxa"/>
          </w:tcPr>
          <w:p w14:paraId="34D0CB57" w14:textId="5C20B798" w:rsidR="00AA4E83" w:rsidRDefault="00AA4E83" w:rsidP="00AF105A">
            <w:pPr>
              <w:pStyle w:val="03Fliesstext"/>
              <w:rPr>
                <w:lang w:val="it-IT"/>
              </w:rPr>
            </w:pPr>
            <w:r w:rsidRPr="00EE6009">
              <w:rPr>
                <w:noProof/>
                <w:lang w:val="it-IT"/>
              </w:rPr>
              <w:drawing>
                <wp:inline distT="0" distB="0" distL="0" distR="0" wp14:anchorId="6E3039F4" wp14:editId="4B2C2985">
                  <wp:extent cx="1122120" cy="2395537"/>
                  <wp:effectExtent l="0" t="0" r="1905" b="5080"/>
                  <wp:docPr id="300978953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0978953" name=""/>
                          <pic:cNvPicPr/>
                        </pic:nvPicPr>
                        <pic:blipFill>
                          <a:blip r:embed="rId4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905" cy="241856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54" w:type="dxa"/>
          </w:tcPr>
          <w:p w14:paraId="727E3CD7" w14:textId="77777777" w:rsidR="00AA4E83" w:rsidRDefault="00AA4E83" w:rsidP="00AF105A">
            <w:pPr>
              <w:pStyle w:val="03Fliesstext"/>
              <w:rPr>
                <w:lang w:val="it-IT"/>
              </w:rPr>
            </w:pPr>
            <w:r>
              <w:rPr>
                <w:lang w:val="it-IT"/>
              </w:rPr>
              <w:t>Home</w:t>
            </w:r>
            <w:r>
              <w:rPr>
                <w:lang w:val="it-IT"/>
              </w:rPr>
              <w:br/>
              <w:t>- Partner</w:t>
            </w:r>
          </w:p>
          <w:p w14:paraId="6FF0F40C" w14:textId="77777777" w:rsidR="00AA4E83" w:rsidRDefault="00AA4E83" w:rsidP="00AF105A">
            <w:pPr>
              <w:pStyle w:val="03Fliesstext"/>
              <w:rPr>
                <w:lang w:val="it-IT"/>
              </w:rPr>
            </w:pPr>
            <w:r w:rsidRPr="00EE6009">
              <w:rPr>
                <w:lang w:val="it-IT"/>
              </w:rPr>
              <w:t>-</w:t>
            </w:r>
            <w:r>
              <w:rPr>
                <w:lang w:val="it-IT"/>
              </w:rPr>
              <w:t xml:space="preserve"> </w:t>
            </w:r>
            <w:proofErr w:type="spellStart"/>
            <w:r>
              <w:rPr>
                <w:lang w:val="it-IT"/>
              </w:rPr>
              <w:t>Verband</w:t>
            </w:r>
            <w:proofErr w:type="spellEnd"/>
          </w:p>
          <w:p w14:paraId="49159928" w14:textId="09CF5897" w:rsidR="00AA4E83" w:rsidRDefault="00AA4E83" w:rsidP="00AF105A">
            <w:pPr>
              <w:pStyle w:val="03Fliesstext"/>
              <w:rPr>
                <w:lang w:val="it-IT"/>
              </w:rPr>
            </w:pPr>
            <w:r w:rsidRPr="00EE6009">
              <w:rPr>
                <w:noProof/>
                <w:lang w:val="it-IT"/>
              </w:rPr>
              <w:drawing>
                <wp:inline distT="0" distB="0" distL="0" distR="0" wp14:anchorId="72863F71" wp14:editId="233CC0CC">
                  <wp:extent cx="836992" cy="1757362"/>
                  <wp:effectExtent l="0" t="0" r="1270" b="0"/>
                  <wp:docPr id="916398150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16398150" name=""/>
                          <pic:cNvPicPr/>
                        </pic:nvPicPr>
                        <pic:blipFill>
                          <a:blip r:embed="rId4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42665" cy="176927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53" w:type="dxa"/>
          </w:tcPr>
          <w:p w14:paraId="684EE7A4" w14:textId="77777777" w:rsidR="00AA4E83" w:rsidRDefault="00AA4E83" w:rsidP="00AF105A">
            <w:pPr>
              <w:pStyle w:val="03Fliesstext"/>
              <w:rPr>
                <w:lang w:val="it-IT"/>
              </w:rPr>
            </w:pPr>
            <w:r>
              <w:rPr>
                <w:lang w:val="it-IT"/>
              </w:rPr>
              <w:t>QHL</w:t>
            </w:r>
          </w:p>
          <w:p w14:paraId="0644E854" w14:textId="2A890B4E" w:rsidR="00AA4E83" w:rsidRPr="00DB5F87" w:rsidRDefault="00AA4E83" w:rsidP="00AF105A">
            <w:pPr>
              <w:pStyle w:val="03Fliesstext"/>
            </w:pPr>
            <w:r w:rsidRPr="00DB5F87">
              <w:t>- Quickline</w:t>
            </w:r>
          </w:p>
          <w:p w14:paraId="1C91A540" w14:textId="7F49C2F2" w:rsidR="00AA4E83" w:rsidRDefault="00AA4E83" w:rsidP="00AF105A">
            <w:pPr>
              <w:pStyle w:val="03Fliesstext"/>
              <w:rPr>
                <w:lang w:val="it-IT"/>
              </w:rPr>
            </w:pPr>
            <w:r w:rsidRPr="00DB5F87">
              <w:rPr>
                <w:lang w:val="it-IT"/>
              </w:rPr>
              <w:t>-</w:t>
            </w:r>
            <w:r>
              <w:rPr>
                <w:lang w:val="it-IT"/>
              </w:rPr>
              <w:t xml:space="preserve"> </w:t>
            </w:r>
            <w:proofErr w:type="spellStart"/>
            <w:r>
              <w:rPr>
                <w:lang w:val="it-IT"/>
              </w:rPr>
              <w:t>Verband</w:t>
            </w:r>
            <w:proofErr w:type="spellEnd"/>
          </w:p>
          <w:p w14:paraId="1A7D4DB6" w14:textId="77777777" w:rsidR="00AA4E83" w:rsidRDefault="00AA4E83" w:rsidP="00AF105A">
            <w:pPr>
              <w:pStyle w:val="03Fliesstext"/>
              <w:rPr>
                <w:lang w:val="it-IT"/>
              </w:rPr>
            </w:pPr>
            <w:r w:rsidRPr="00EE6009">
              <w:rPr>
                <w:noProof/>
                <w:lang w:val="it-IT"/>
              </w:rPr>
              <w:drawing>
                <wp:inline distT="0" distB="0" distL="0" distR="0" wp14:anchorId="2B0A09AC" wp14:editId="3B21E6E6">
                  <wp:extent cx="781050" cy="1613455"/>
                  <wp:effectExtent l="0" t="0" r="0" b="6350"/>
                  <wp:docPr id="545745641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45745641" name=""/>
                          <pic:cNvPicPr/>
                        </pic:nvPicPr>
                        <pic:blipFill>
                          <a:blip r:embed="rId4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03148" cy="16591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CA16820" w14:textId="541B0134" w:rsidR="00AA4E83" w:rsidRDefault="00AA4E83" w:rsidP="00AF105A">
            <w:pPr>
              <w:pStyle w:val="03Fliesstext"/>
              <w:rPr>
                <w:lang w:val="it-IT"/>
              </w:rPr>
            </w:pPr>
            <w:r w:rsidRPr="00EE6009">
              <w:rPr>
                <w:noProof/>
                <w:lang w:val="it-IT"/>
              </w:rPr>
              <w:drawing>
                <wp:inline distT="0" distB="0" distL="0" distR="0" wp14:anchorId="1EA3D01C" wp14:editId="0D7391C0">
                  <wp:extent cx="781050" cy="774487"/>
                  <wp:effectExtent l="0" t="0" r="0" b="6985"/>
                  <wp:docPr id="510655383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10655383" name=""/>
                          <pic:cNvPicPr/>
                        </pic:nvPicPr>
                        <pic:blipFill>
                          <a:blip r:embed="rId5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99133" cy="79241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54" w:type="dxa"/>
          </w:tcPr>
          <w:p w14:paraId="76BA7EEA" w14:textId="77777777" w:rsidR="00AA4E83" w:rsidRDefault="00AA4E83" w:rsidP="00AF105A">
            <w:pPr>
              <w:pStyle w:val="03Fliesstext"/>
              <w:rPr>
                <w:lang w:val="it-IT"/>
              </w:rPr>
            </w:pPr>
            <w:r>
              <w:rPr>
                <w:lang w:val="it-IT"/>
              </w:rPr>
              <w:t>SPL</w:t>
            </w:r>
          </w:p>
          <w:p w14:paraId="6BA3DEA0" w14:textId="77777777" w:rsidR="00AA4E83" w:rsidRDefault="00AA4E83" w:rsidP="00AF105A">
            <w:pPr>
              <w:pStyle w:val="03Fliesstext"/>
              <w:rPr>
                <w:lang w:val="it-IT"/>
              </w:rPr>
            </w:pPr>
            <w:r w:rsidRPr="00AA6480">
              <w:rPr>
                <w:lang w:val="it-IT"/>
              </w:rPr>
              <w:t>-</w:t>
            </w:r>
            <w:r>
              <w:rPr>
                <w:lang w:val="it-IT"/>
              </w:rPr>
              <w:t xml:space="preserve"> </w:t>
            </w:r>
            <w:proofErr w:type="spellStart"/>
            <w:r>
              <w:rPr>
                <w:lang w:val="it-IT"/>
              </w:rPr>
              <w:t>Verband</w:t>
            </w:r>
            <w:proofErr w:type="spellEnd"/>
          </w:p>
          <w:p w14:paraId="08A097A4" w14:textId="77777777" w:rsidR="00AA4E83" w:rsidRDefault="00AA4E83" w:rsidP="00AF105A">
            <w:pPr>
              <w:pStyle w:val="03Fliesstext"/>
              <w:rPr>
                <w:lang w:val="it-IT"/>
              </w:rPr>
            </w:pPr>
            <w:r w:rsidRPr="00AA6480">
              <w:rPr>
                <w:noProof/>
                <w:lang w:val="it-IT"/>
              </w:rPr>
              <w:drawing>
                <wp:anchor distT="0" distB="0" distL="114300" distR="114300" simplePos="0" relativeHeight="251659264" behindDoc="0" locked="0" layoutInCell="1" allowOverlap="1" wp14:anchorId="13E61744" wp14:editId="7D175761">
                  <wp:simplePos x="0" y="0"/>
                  <wp:positionH relativeFrom="column">
                    <wp:posOffset>34925</wp:posOffset>
                  </wp:positionH>
                  <wp:positionV relativeFrom="paragraph">
                    <wp:posOffset>180658</wp:posOffset>
                  </wp:positionV>
                  <wp:extent cx="838200" cy="810415"/>
                  <wp:effectExtent l="0" t="0" r="0" b="8890"/>
                  <wp:wrapTopAndBottom/>
                  <wp:docPr id="743711202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43711202" name=""/>
                          <pic:cNvPicPr/>
                        </pic:nvPicPr>
                        <pic:blipFill>
                          <a:blip r:embed="rId5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8200" cy="8104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3724703D" w14:textId="77777777" w:rsidR="00AA4E83" w:rsidRDefault="00AA4E83" w:rsidP="00AF105A">
            <w:pPr>
              <w:pStyle w:val="03Fliesstext"/>
              <w:rPr>
                <w:lang w:val="it-IT"/>
              </w:rPr>
            </w:pPr>
          </w:p>
        </w:tc>
      </w:tr>
    </w:tbl>
    <w:p w14:paraId="07BA2CAC" w14:textId="2D5DD3DF" w:rsidR="00404F6E" w:rsidRDefault="00404F6E" w:rsidP="00AF105A">
      <w:pPr>
        <w:pStyle w:val="03Fliesstext"/>
        <w:rPr>
          <w:lang w:val="it-IT"/>
        </w:rPr>
      </w:pPr>
    </w:p>
    <w:p w14:paraId="25138F15" w14:textId="77777777" w:rsidR="0035037D" w:rsidRDefault="0035037D" w:rsidP="00AF105A">
      <w:pPr>
        <w:pStyle w:val="03Fliesstext"/>
        <w:rPr>
          <w:lang w:val="it-IT"/>
        </w:rPr>
      </w:pPr>
    </w:p>
    <w:p w14:paraId="573A1EE4" w14:textId="77777777" w:rsidR="00AA4E83" w:rsidRDefault="00404F6E" w:rsidP="00AF105A">
      <w:pPr>
        <w:pStyle w:val="02Untertitel"/>
        <w:rPr>
          <w:lang w:val="it-IT"/>
        </w:rPr>
      </w:pPr>
      <w:r w:rsidRPr="00404F6E">
        <w:rPr>
          <w:lang w:val="it-IT"/>
        </w:rPr>
        <w:t xml:space="preserve">Footer </w:t>
      </w:r>
      <w:proofErr w:type="spellStart"/>
      <w:r w:rsidRPr="00404F6E">
        <w:rPr>
          <w:lang w:val="it-IT"/>
        </w:rPr>
        <w:t>Navigation</w:t>
      </w:r>
      <w:proofErr w:type="spellEnd"/>
      <w:r w:rsidR="00AA6480">
        <w:rPr>
          <w:lang w:val="it-IT"/>
        </w:rPr>
        <w:br/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4602"/>
        <w:gridCol w:w="4602"/>
      </w:tblGrid>
      <w:tr w:rsidR="00AA4E83" w14:paraId="05CF932E" w14:textId="77777777" w:rsidTr="00AA4E83">
        <w:tc>
          <w:tcPr>
            <w:tcW w:w="4602" w:type="dxa"/>
          </w:tcPr>
          <w:p w14:paraId="1646F666" w14:textId="1B967726" w:rsidR="00AA4E83" w:rsidRDefault="00AA4E83" w:rsidP="00AF105A">
            <w:pPr>
              <w:pStyle w:val="02Untertitel"/>
              <w:rPr>
                <w:lang w:val="it-IT"/>
              </w:rPr>
            </w:pPr>
            <w:r w:rsidRPr="00AA6480">
              <w:rPr>
                <w:noProof/>
                <w:lang w:val="it-IT"/>
              </w:rPr>
              <w:drawing>
                <wp:inline distT="0" distB="0" distL="0" distR="0" wp14:anchorId="7665BC73" wp14:editId="37FB8B34">
                  <wp:extent cx="1424477" cy="695325"/>
                  <wp:effectExtent l="0" t="0" r="4445" b="0"/>
                  <wp:docPr id="1146753655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46753655" name=""/>
                          <pic:cNvPicPr/>
                        </pic:nvPicPr>
                        <pic:blipFill>
                          <a:blip r:embed="rId5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5095" cy="70050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02" w:type="dxa"/>
          </w:tcPr>
          <w:p w14:paraId="3B67525D" w14:textId="22A4AE0A" w:rsidR="00AA4E83" w:rsidRDefault="00AA4E83" w:rsidP="00AF105A">
            <w:pPr>
              <w:pStyle w:val="02Untertitel"/>
              <w:rPr>
                <w:lang w:val="it-IT"/>
              </w:rPr>
            </w:pPr>
            <w:r w:rsidRPr="00AA6480">
              <w:rPr>
                <w:noProof/>
                <w:lang w:val="it-IT"/>
              </w:rPr>
              <w:drawing>
                <wp:inline distT="0" distB="0" distL="0" distR="0" wp14:anchorId="22B580A3" wp14:editId="2814C03D">
                  <wp:extent cx="2024062" cy="670660"/>
                  <wp:effectExtent l="0" t="0" r="0" b="0"/>
                  <wp:docPr id="800812896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00812896" name=""/>
                          <pic:cNvPicPr/>
                        </pic:nvPicPr>
                        <pic:blipFill>
                          <a:blip r:embed="rId5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03964" cy="6971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DB6F91E" w14:textId="05EFAFDB" w:rsidR="00AA6480" w:rsidRDefault="00AA6480" w:rsidP="00AF105A">
      <w:pPr>
        <w:pStyle w:val="02Untertitel"/>
        <w:rPr>
          <w:lang w:val="it-IT"/>
        </w:rPr>
      </w:pPr>
    </w:p>
    <w:p w14:paraId="00FFE876" w14:textId="70A73D23" w:rsidR="00404F6E" w:rsidRPr="00404F6E" w:rsidRDefault="00AA6480" w:rsidP="00AF105A">
      <w:pPr>
        <w:pStyle w:val="03Fliesstext"/>
        <w:rPr>
          <w:lang w:val="it-IT"/>
        </w:rPr>
      </w:pPr>
      <w:r>
        <w:rPr>
          <w:lang w:val="it-IT"/>
        </w:rPr>
        <w:br/>
      </w:r>
    </w:p>
    <w:p w14:paraId="7485B222" w14:textId="2379B71D" w:rsidR="00404F6E" w:rsidRPr="00AF105A" w:rsidRDefault="00404F6E" w:rsidP="00AF105A">
      <w:pPr>
        <w:pStyle w:val="02Untertitel"/>
        <w:rPr>
          <w:lang w:val="fr-CH"/>
        </w:rPr>
      </w:pPr>
      <w:r w:rsidRPr="00AF105A">
        <w:rPr>
          <w:lang w:val="fr-CH"/>
        </w:rPr>
        <w:lastRenderedPageBreak/>
        <w:t>Social Media</w:t>
      </w:r>
      <w:r w:rsidR="00AA6480" w:rsidRPr="00AF105A">
        <w:rPr>
          <w:lang w:val="fr-CH"/>
        </w:rPr>
        <w:br/>
      </w:r>
      <w:r w:rsidR="00AA6480" w:rsidRPr="00AF105A">
        <w:rPr>
          <w:lang w:val="fr-CH"/>
        </w:rPr>
        <w:br/>
      </w:r>
    </w:p>
    <w:p w14:paraId="7B27CEBC" w14:textId="77777777" w:rsidR="00AA6480" w:rsidRPr="00AF105A" w:rsidRDefault="00404F6E" w:rsidP="00AF105A">
      <w:pPr>
        <w:pStyle w:val="02Untertitel"/>
        <w:rPr>
          <w:lang w:val="fr-CH"/>
        </w:rPr>
      </w:pPr>
      <w:r w:rsidRPr="00AF105A">
        <w:rPr>
          <w:lang w:val="fr-CH"/>
        </w:rPr>
        <w:t>Termine</w:t>
      </w:r>
      <w:r w:rsidR="00AA6480" w:rsidRPr="00AF105A">
        <w:rPr>
          <w:lang w:val="fr-CH"/>
        </w:rPr>
        <w:br/>
      </w:r>
      <w:hyperlink r:id="rId54" w:history="1">
        <w:r w:rsidR="00AA6480" w:rsidRPr="00AF105A">
          <w:rPr>
            <w:rStyle w:val="Hyperlink"/>
            <w:lang w:val="fr-CH"/>
          </w:rPr>
          <w:t>https://www.handball.ch/de/regionen/aargau-plus/regionalauswahl-frauen/</w:t>
        </w:r>
      </w:hyperlink>
    </w:p>
    <w:p w14:paraId="18EFCBAA" w14:textId="77777777" w:rsidR="00AA4E83" w:rsidRPr="00AF105A" w:rsidRDefault="00AA4E83" w:rsidP="00AF105A">
      <w:pPr>
        <w:pStyle w:val="02Untertitel"/>
        <w:rPr>
          <w:lang w:val="fr-CH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4602"/>
        <w:gridCol w:w="4602"/>
      </w:tblGrid>
      <w:tr w:rsidR="00AA4E83" w14:paraId="23D4C5E3" w14:textId="77777777" w:rsidTr="00AA4E83">
        <w:tc>
          <w:tcPr>
            <w:tcW w:w="4602" w:type="dxa"/>
          </w:tcPr>
          <w:p w14:paraId="2530D23E" w14:textId="799FEC50" w:rsidR="00AA4E83" w:rsidRDefault="00AA4E83" w:rsidP="00AF105A">
            <w:pPr>
              <w:pStyle w:val="02Untertitel"/>
              <w:rPr>
                <w:lang w:val="it-IT"/>
              </w:rPr>
            </w:pPr>
            <w:r w:rsidRPr="00AA6480">
              <w:rPr>
                <w:noProof/>
                <w:lang w:val="it-IT"/>
              </w:rPr>
              <w:drawing>
                <wp:inline distT="0" distB="0" distL="0" distR="0" wp14:anchorId="0739B5E6" wp14:editId="4C03DD58">
                  <wp:extent cx="2417650" cy="885825"/>
                  <wp:effectExtent l="0" t="0" r="1905" b="0"/>
                  <wp:docPr id="926199819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26199819" name=""/>
                          <pic:cNvPicPr/>
                        </pic:nvPicPr>
                        <pic:blipFill>
                          <a:blip r:embed="rId5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21396" cy="92383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02" w:type="dxa"/>
          </w:tcPr>
          <w:p w14:paraId="5CFE5376" w14:textId="6197BD8D" w:rsidR="00AA4E83" w:rsidRDefault="00AA4E83" w:rsidP="00AF105A">
            <w:pPr>
              <w:pStyle w:val="02Untertitel"/>
              <w:rPr>
                <w:lang w:val="it-IT"/>
              </w:rPr>
            </w:pPr>
            <w:r w:rsidRPr="00AA6480">
              <w:rPr>
                <w:noProof/>
                <w:lang w:val="it-IT"/>
              </w:rPr>
              <w:drawing>
                <wp:inline distT="0" distB="0" distL="0" distR="0" wp14:anchorId="154FC050" wp14:editId="2F917ABB">
                  <wp:extent cx="2303433" cy="1223963"/>
                  <wp:effectExtent l="0" t="0" r="1905" b="0"/>
                  <wp:docPr id="1513959411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13959411" name=""/>
                          <pic:cNvPicPr/>
                        </pic:nvPicPr>
                        <pic:blipFill>
                          <a:blip r:embed="rId5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09976" cy="12274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BE7B8C9" w14:textId="77777777" w:rsidR="00AA4E83" w:rsidRDefault="00AA4E83" w:rsidP="00AF105A">
      <w:pPr>
        <w:pStyle w:val="02Untertitel"/>
        <w:rPr>
          <w:lang w:val="it-IT"/>
        </w:rPr>
      </w:pPr>
    </w:p>
    <w:p w14:paraId="5DED26ED" w14:textId="77777777" w:rsidR="00AA4E83" w:rsidRDefault="00AA4E83" w:rsidP="00AF105A">
      <w:pPr>
        <w:pStyle w:val="02Untertitel"/>
        <w:rPr>
          <w:lang w:val="it-IT"/>
        </w:rPr>
      </w:pPr>
    </w:p>
    <w:p w14:paraId="480FB631" w14:textId="057D67B2" w:rsidR="00404F6E" w:rsidRPr="00404F6E" w:rsidRDefault="00AA6480" w:rsidP="00AF105A">
      <w:pPr>
        <w:pStyle w:val="03Fliesstext"/>
        <w:rPr>
          <w:lang w:val="it-IT"/>
        </w:rPr>
      </w:pPr>
      <w:r>
        <w:rPr>
          <w:lang w:val="it-IT"/>
        </w:rPr>
        <w:br/>
      </w:r>
      <w:r>
        <w:rPr>
          <w:lang w:val="it-IT"/>
        </w:rPr>
        <w:br/>
      </w:r>
      <w:r>
        <w:rPr>
          <w:lang w:val="it-IT"/>
        </w:rPr>
        <w:br/>
      </w:r>
    </w:p>
    <w:p w14:paraId="68B8B842" w14:textId="77777777" w:rsidR="00466DA0" w:rsidRDefault="00404F6E" w:rsidP="00AF105A">
      <w:pPr>
        <w:pStyle w:val="02Untertitel"/>
      </w:pPr>
      <w:r>
        <w:t>Partner-Sammlung</w:t>
      </w:r>
      <w:r w:rsidR="00AA4E83">
        <w:br/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4602"/>
        <w:gridCol w:w="4602"/>
      </w:tblGrid>
      <w:tr w:rsidR="00466DA0" w14:paraId="00416971" w14:textId="77777777" w:rsidTr="00466DA0">
        <w:tc>
          <w:tcPr>
            <w:tcW w:w="4602" w:type="dxa"/>
          </w:tcPr>
          <w:p w14:paraId="7A14BE63" w14:textId="7DDF3F90" w:rsidR="00466DA0" w:rsidRDefault="00466DA0" w:rsidP="00AF105A">
            <w:pPr>
              <w:pStyle w:val="02Untertitel"/>
            </w:pPr>
            <w:r w:rsidRPr="00466DA0">
              <w:rPr>
                <w:noProof/>
              </w:rPr>
              <w:drawing>
                <wp:inline distT="0" distB="0" distL="0" distR="0" wp14:anchorId="7896629B" wp14:editId="4F831D0B">
                  <wp:extent cx="1695450" cy="2815659"/>
                  <wp:effectExtent l="0" t="0" r="0" b="3810"/>
                  <wp:docPr id="1440813271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40813271" name=""/>
                          <pic:cNvPicPr/>
                        </pic:nvPicPr>
                        <pic:blipFill>
                          <a:blip r:embed="rId5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07020" cy="283487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02" w:type="dxa"/>
          </w:tcPr>
          <w:p w14:paraId="096AFFA1" w14:textId="053FE438" w:rsidR="00466DA0" w:rsidRDefault="00466DA0" w:rsidP="00AF105A">
            <w:pPr>
              <w:pStyle w:val="02Untertitel"/>
            </w:pPr>
            <w:hyperlink r:id="rId58" w:history="1">
              <w:r w:rsidRPr="00BD1358">
                <w:rPr>
                  <w:rStyle w:val="Hyperlink"/>
                </w:rPr>
                <w:t>https://www.handball.ch/de/regionen/aargau-plus/</w:t>
              </w:r>
            </w:hyperlink>
          </w:p>
          <w:p w14:paraId="324233F2" w14:textId="77777777" w:rsidR="00466DA0" w:rsidRDefault="00466DA0" w:rsidP="00AF105A">
            <w:pPr>
              <w:pStyle w:val="02Untertitel"/>
            </w:pPr>
          </w:p>
          <w:p w14:paraId="08D8CD1C" w14:textId="2A61E5EC" w:rsidR="00466DA0" w:rsidRDefault="00466DA0" w:rsidP="00AF105A">
            <w:pPr>
              <w:pStyle w:val="02Untertitel"/>
            </w:pPr>
            <w:r w:rsidRPr="00466DA0">
              <w:rPr>
                <w:noProof/>
              </w:rPr>
              <w:drawing>
                <wp:inline distT="0" distB="0" distL="0" distR="0" wp14:anchorId="08BE57CB" wp14:editId="0F9EDBAF">
                  <wp:extent cx="2483803" cy="1366442"/>
                  <wp:effectExtent l="0" t="0" r="0" b="5715"/>
                  <wp:docPr id="257050166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7050166" name=""/>
                          <pic:cNvPicPr/>
                        </pic:nvPicPr>
                        <pic:blipFill>
                          <a:blip r:embed="rId5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6973" cy="13846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DCD5423" w14:textId="49374757" w:rsidR="00404F6E" w:rsidRDefault="00AA4E83" w:rsidP="00AF105A">
      <w:pPr>
        <w:pStyle w:val="02Untertitel"/>
      </w:pPr>
      <w:r>
        <w:br/>
      </w:r>
      <w:r>
        <w:br/>
      </w:r>
      <w:r>
        <w:br/>
      </w:r>
      <w:r>
        <w:br/>
      </w:r>
    </w:p>
    <w:p w14:paraId="27E01AEB" w14:textId="77777777" w:rsidR="0035037D" w:rsidRDefault="0035037D">
      <w:pPr>
        <w:rPr>
          <w:rFonts w:ascii="HelveticaNeueLT Std Cn" w:hAnsi="HelveticaNeueLT Std Cn"/>
          <w:sz w:val="28"/>
          <w:szCs w:val="28"/>
        </w:rPr>
      </w:pPr>
      <w:r>
        <w:lastRenderedPageBreak/>
        <w:br w:type="page"/>
      </w:r>
    </w:p>
    <w:p w14:paraId="6921907D" w14:textId="2CB49C62" w:rsidR="00404F6E" w:rsidRDefault="00404F6E" w:rsidP="00AF105A">
      <w:pPr>
        <w:pStyle w:val="02Untertitel"/>
      </w:pPr>
      <w:r>
        <w:lastRenderedPageBreak/>
        <w:t>Events</w:t>
      </w:r>
    </w:p>
    <w:p w14:paraId="7BC74F43" w14:textId="77777777" w:rsidR="0044046E" w:rsidRDefault="0044046E" w:rsidP="00AF105A">
      <w:pPr>
        <w:pStyle w:val="03Fliesstext"/>
      </w:pPr>
      <w:hyperlink r:id="rId60" w:history="1">
        <w:r w:rsidRPr="00BD1358">
          <w:rPr>
            <w:rStyle w:val="Hyperlink"/>
          </w:rPr>
          <w:t>https://www.handball.ch/de/events/</w:t>
        </w:r>
      </w:hyperlink>
    </w:p>
    <w:p w14:paraId="2838C7CF" w14:textId="3E620032" w:rsidR="0044046E" w:rsidRDefault="0044046E" w:rsidP="00AF105A">
      <w:pPr>
        <w:pStyle w:val="03Fliesstext"/>
      </w:pPr>
      <w:r>
        <w:t>=</w:t>
      </w:r>
      <w:r>
        <w:sym w:font="Wingdings" w:char="F0E8"/>
      </w:r>
      <w:r>
        <w:t xml:space="preserve"> Tote Seite…es werden keine Events mehr erstellt…</w:t>
      </w:r>
      <w:proofErr w:type="spellStart"/>
      <w:r>
        <w:t>gt</w:t>
      </w:r>
      <w:proofErr w:type="spellEnd"/>
    </w:p>
    <w:p w14:paraId="77A68466" w14:textId="77777777" w:rsidR="0044046E" w:rsidRDefault="0044046E" w:rsidP="00AF105A">
      <w:pPr>
        <w:pStyle w:val="03Fliesstext"/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4602"/>
        <w:gridCol w:w="4602"/>
      </w:tblGrid>
      <w:tr w:rsidR="00FF7C57" w14:paraId="72F86E0D" w14:textId="77777777" w:rsidTr="00FF7C57">
        <w:tc>
          <w:tcPr>
            <w:tcW w:w="4602" w:type="dxa"/>
          </w:tcPr>
          <w:p w14:paraId="1DE2D817" w14:textId="709145C2" w:rsidR="00FF7C57" w:rsidRDefault="0035037D" w:rsidP="00AF105A">
            <w:pPr>
              <w:pStyle w:val="03Fliesstext"/>
            </w:pPr>
            <w:r w:rsidRPr="0035037D">
              <w:rPr>
                <w:noProof/>
              </w:rPr>
              <w:drawing>
                <wp:inline distT="0" distB="0" distL="0" distR="0" wp14:anchorId="102E0B68" wp14:editId="0DC66C23">
                  <wp:extent cx="2500313" cy="1854204"/>
                  <wp:effectExtent l="0" t="0" r="0" b="0"/>
                  <wp:docPr id="1726138483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26138483" name=""/>
                          <pic:cNvPicPr/>
                        </pic:nvPicPr>
                        <pic:blipFill>
                          <a:blip r:embed="rId6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23" cy="186481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02" w:type="dxa"/>
          </w:tcPr>
          <w:p w14:paraId="2288BE47" w14:textId="1C52A2EB" w:rsidR="0035037D" w:rsidRDefault="0035037D" w:rsidP="00AF105A">
            <w:pPr>
              <w:pStyle w:val="03Fliesstext"/>
            </w:pPr>
            <w:r w:rsidRPr="0035037D">
              <w:rPr>
                <w:noProof/>
              </w:rPr>
              <w:drawing>
                <wp:inline distT="0" distB="0" distL="0" distR="0" wp14:anchorId="2940C4D9" wp14:editId="1E869952">
                  <wp:extent cx="1502551" cy="2114550"/>
                  <wp:effectExtent l="0" t="0" r="2540" b="0"/>
                  <wp:docPr id="284823819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4823819" name=""/>
                          <pic:cNvPicPr/>
                        </pic:nvPicPr>
                        <pic:blipFill>
                          <a:blip r:embed="rId6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15920" cy="21333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13A10DA" w14:textId="77777777" w:rsidR="00FF7C57" w:rsidRDefault="00FF7C57" w:rsidP="00AF105A">
      <w:pPr>
        <w:pStyle w:val="03Fliesstext"/>
      </w:pPr>
    </w:p>
    <w:p w14:paraId="1AB0629F" w14:textId="77777777" w:rsidR="00FF7C57" w:rsidRDefault="00FF7C57" w:rsidP="00AF105A">
      <w:pPr>
        <w:pStyle w:val="03Fliesstext"/>
      </w:pPr>
    </w:p>
    <w:p w14:paraId="2EB78D46" w14:textId="77777777" w:rsidR="00FF7C57" w:rsidRDefault="00FF7C57" w:rsidP="00AF105A">
      <w:pPr>
        <w:pStyle w:val="03Fliesstext"/>
      </w:pPr>
    </w:p>
    <w:p w14:paraId="47B0FA14" w14:textId="15CA1508" w:rsidR="00404F6E" w:rsidRDefault="00FE039A" w:rsidP="00AF105A">
      <w:pPr>
        <w:pStyle w:val="02Untertitel"/>
      </w:pPr>
      <w:r>
        <w:t>(News-)</w:t>
      </w:r>
      <w:r w:rsidR="00404F6E">
        <w:t>Kategorien</w:t>
      </w:r>
    </w:p>
    <w:p w14:paraId="6F7F1241" w14:textId="77777777" w:rsidR="0035037D" w:rsidRDefault="0035037D" w:rsidP="00AF105A">
      <w:pPr>
        <w:pStyle w:val="03Fliesstext"/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4602"/>
        <w:gridCol w:w="4602"/>
      </w:tblGrid>
      <w:tr w:rsidR="0035037D" w14:paraId="581DC386" w14:textId="77777777" w:rsidTr="0035037D">
        <w:tc>
          <w:tcPr>
            <w:tcW w:w="4602" w:type="dxa"/>
          </w:tcPr>
          <w:p w14:paraId="1572CFC7" w14:textId="428E2937" w:rsidR="0035037D" w:rsidRDefault="0035037D" w:rsidP="00AF105A">
            <w:pPr>
              <w:pStyle w:val="03Fliesstext"/>
            </w:pPr>
            <w:r w:rsidRPr="0035037D">
              <w:rPr>
                <w:noProof/>
              </w:rPr>
              <w:drawing>
                <wp:inline distT="0" distB="0" distL="0" distR="0" wp14:anchorId="62D009B5" wp14:editId="3A78867F">
                  <wp:extent cx="1943169" cy="1952625"/>
                  <wp:effectExtent l="0" t="0" r="0" b="0"/>
                  <wp:docPr id="2063235907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63235907" name=""/>
                          <pic:cNvPicPr/>
                        </pic:nvPicPr>
                        <pic:blipFill>
                          <a:blip r:embed="rId6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50012" cy="195950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02" w:type="dxa"/>
          </w:tcPr>
          <w:p w14:paraId="7099D218" w14:textId="77777777" w:rsidR="0035037D" w:rsidRDefault="0035037D" w:rsidP="00AF105A">
            <w:pPr>
              <w:pStyle w:val="03Fliesstext"/>
            </w:pPr>
          </w:p>
        </w:tc>
      </w:tr>
    </w:tbl>
    <w:p w14:paraId="02E3D278" w14:textId="77777777" w:rsidR="0035037D" w:rsidRDefault="0035037D" w:rsidP="00AF105A">
      <w:pPr>
        <w:pStyle w:val="03Fliesstext"/>
      </w:pPr>
    </w:p>
    <w:p w14:paraId="2616705D" w14:textId="77777777" w:rsidR="0035037D" w:rsidRDefault="0035037D" w:rsidP="00AF105A">
      <w:pPr>
        <w:pStyle w:val="03Fliesstext"/>
      </w:pPr>
    </w:p>
    <w:p w14:paraId="6B76B5F8" w14:textId="3BFD4759" w:rsidR="00404F6E" w:rsidRDefault="00404F6E" w:rsidP="00AF105A">
      <w:pPr>
        <w:pStyle w:val="02Untertitel"/>
      </w:pPr>
      <w:r>
        <w:t>Anlässe Termine für Formulare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4602"/>
        <w:gridCol w:w="4602"/>
      </w:tblGrid>
      <w:tr w:rsidR="00EE12F6" w14:paraId="20FE8349" w14:textId="77777777" w:rsidTr="00EE12F6">
        <w:tc>
          <w:tcPr>
            <w:tcW w:w="4602" w:type="dxa"/>
          </w:tcPr>
          <w:p w14:paraId="409B0AFB" w14:textId="67D1788A" w:rsidR="00EE12F6" w:rsidRDefault="00EE12F6" w:rsidP="00AF105A">
            <w:pPr>
              <w:pStyle w:val="03Fliesstext"/>
            </w:pPr>
            <w:r w:rsidRPr="00EE12F6">
              <w:rPr>
                <w:noProof/>
              </w:rPr>
              <w:drawing>
                <wp:inline distT="0" distB="0" distL="0" distR="0" wp14:anchorId="6A0A3E17" wp14:editId="09CB091A">
                  <wp:extent cx="2514600" cy="997489"/>
                  <wp:effectExtent l="0" t="0" r="0" b="0"/>
                  <wp:docPr id="221213353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1213353" name=""/>
                          <pic:cNvPicPr/>
                        </pic:nvPicPr>
                        <pic:blipFill>
                          <a:blip r:embed="rId6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48263" cy="101084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02" w:type="dxa"/>
          </w:tcPr>
          <w:p w14:paraId="48937CBF" w14:textId="77777777" w:rsidR="00EE12F6" w:rsidRDefault="00EE12F6" w:rsidP="00AF105A">
            <w:pPr>
              <w:pStyle w:val="03Fliesstext"/>
            </w:pPr>
            <w:r>
              <w:t>Für Formulare gedacht…</w:t>
            </w:r>
          </w:p>
          <w:p w14:paraId="17011E92" w14:textId="13F5075F" w:rsidR="00EE12F6" w:rsidRDefault="00EE12F6" w:rsidP="00AF105A">
            <w:pPr>
              <w:pStyle w:val="03Fliesstext"/>
            </w:pPr>
            <w:r>
              <w:t xml:space="preserve">Wird mit </w:t>
            </w:r>
            <w:proofErr w:type="spellStart"/>
            <w:r>
              <w:t>HubSpot</w:t>
            </w:r>
            <w:proofErr w:type="spellEnd"/>
            <w:r>
              <w:t xml:space="preserve"> nicht mehr gebraucht</w:t>
            </w:r>
          </w:p>
        </w:tc>
      </w:tr>
    </w:tbl>
    <w:p w14:paraId="2EB37BCD" w14:textId="77777777" w:rsidR="00EE12F6" w:rsidRDefault="00EE12F6" w:rsidP="00AF105A">
      <w:pPr>
        <w:pStyle w:val="03Fliesstext"/>
      </w:pPr>
    </w:p>
    <w:p w14:paraId="1B952C8F" w14:textId="77777777" w:rsidR="00EE12F6" w:rsidRDefault="00EE12F6" w:rsidP="00AF105A">
      <w:pPr>
        <w:pStyle w:val="03Fliesstext"/>
      </w:pPr>
    </w:p>
    <w:p w14:paraId="2760551D" w14:textId="77777777" w:rsidR="00EE12F6" w:rsidRDefault="00EE12F6" w:rsidP="00AF105A">
      <w:pPr>
        <w:pStyle w:val="03Fliesstext"/>
      </w:pPr>
    </w:p>
    <w:p w14:paraId="6EE2C14F" w14:textId="77777777" w:rsidR="00EE12F6" w:rsidRDefault="00EE12F6" w:rsidP="00AF105A">
      <w:pPr>
        <w:pStyle w:val="03Fliesstext"/>
      </w:pPr>
    </w:p>
    <w:p w14:paraId="442FC9BA" w14:textId="7EA6F3AD" w:rsidR="00404F6E" w:rsidRDefault="00404F6E" w:rsidP="00AF105A">
      <w:pPr>
        <w:pStyle w:val="02Untertitel"/>
      </w:pPr>
      <w:r>
        <w:t>Header Icon Links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4602"/>
        <w:gridCol w:w="4602"/>
      </w:tblGrid>
      <w:tr w:rsidR="00EE12F6" w14:paraId="63A3226C" w14:textId="77777777" w:rsidTr="00EE12F6">
        <w:tc>
          <w:tcPr>
            <w:tcW w:w="4602" w:type="dxa"/>
          </w:tcPr>
          <w:p w14:paraId="13382B6C" w14:textId="077A782F" w:rsidR="00EE12F6" w:rsidRDefault="00EE12F6" w:rsidP="00AF105A">
            <w:pPr>
              <w:pStyle w:val="03Fliesstext"/>
            </w:pPr>
            <w:r w:rsidRPr="00EE12F6">
              <w:rPr>
                <w:noProof/>
              </w:rPr>
              <w:drawing>
                <wp:inline distT="0" distB="0" distL="0" distR="0" wp14:anchorId="006160BF" wp14:editId="326CEDE2">
                  <wp:extent cx="2724150" cy="1180544"/>
                  <wp:effectExtent l="0" t="0" r="0" b="635"/>
                  <wp:docPr id="1614021438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14021438" name=""/>
                          <pic:cNvPicPr/>
                        </pic:nvPicPr>
                        <pic:blipFill>
                          <a:blip r:embed="rId6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4333" cy="118929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02" w:type="dxa"/>
          </w:tcPr>
          <w:p w14:paraId="0E152695" w14:textId="52A27541" w:rsidR="00EE12F6" w:rsidRDefault="00EE12F6" w:rsidP="00AF105A">
            <w:pPr>
              <w:pStyle w:val="03Fliesstext"/>
            </w:pPr>
            <w:r>
              <w:t>Im Hamburger-Menü - Mitte</w:t>
            </w:r>
          </w:p>
          <w:p w14:paraId="6CE68C59" w14:textId="28ACF3E3" w:rsidR="00EE12F6" w:rsidRDefault="00EE12F6" w:rsidP="00AF105A">
            <w:pPr>
              <w:pStyle w:val="03Fliesstext"/>
            </w:pPr>
            <w:r w:rsidRPr="00EE12F6">
              <w:rPr>
                <w:noProof/>
              </w:rPr>
              <w:drawing>
                <wp:inline distT="0" distB="0" distL="0" distR="0" wp14:anchorId="5F27BF1D" wp14:editId="7AB4DAFB">
                  <wp:extent cx="2669540" cy="531069"/>
                  <wp:effectExtent l="0" t="0" r="0" b="2540"/>
                  <wp:docPr id="484950766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84950766" name=""/>
                          <pic:cNvPicPr/>
                        </pic:nvPicPr>
                        <pic:blipFill>
                          <a:blip r:embed="rId6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53243" cy="54772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11E4FE3" w14:textId="77777777" w:rsidR="00EE12F6" w:rsidRDefault="00EE12F6" w:rsidP="00AF105A">
      <w:pPr>
        <w:pStyle w:val="03Fliesstext"/>
      </w:pPr>
    </w:p>
    <w:p w14:paraId="08241043" w14:textId="77777777" w:rsidR="00EE12F6" w:rsidRDefault="00EE12F6" w:rsidP="00AF105A">
      <w:pPr>
        <w:pStyle w:val="03Fliesstext"/>
      </w:pPr>
    </w:p>
    <w:p w14:paraId="480D4C0B" w14:textId="77777777" w:rsidR="00EE12F6" w:rsidRDefault="00EE12F6" w:rsidP="00AF105A">
      <w:pPr>
        <w:pStyle w:val="03Fliesstext"/>
      </w:pPr>
    </w:p>
    <w:p w14:paraId="2F3662A3" w14:textId="77777777" w:rsidR="00EE12F6" w:rsidRDefault="00EE12F6" w:rsidP="00AF105A">
      <w:pPr>
        <w:pStyle w:val="03Fliesstext"/>
      </w:pPr>
    </w:p>
    <w:p w14:paraId="785ACE4B" w14:textId="6BAE19BD" w:rsidR="00404F6E" w:rsidRDefault="00404F6E" w:rsidP="00AF105A">
      <w:pPr>
        <w:pStyle w:val="02Untertitel"/>
      </w:pPr>
      <w:r>
        <w:t>Fotogalerie</w:t>
      </w:r>
    </w:p>
    <w:p w14:paraId="2F113F50" w14:textId="5BF76607" w:rsidR="00FE039A" w:rsidRDefault="00FE039A" w:rsidP="00AF105A">
      <w:pPr>
        <w:pStyle w:val="03Fliesstext"/>
        <w:numPr>
          <w:ilvl w:val="0"/>
          <w:numId w:val="16"/>
        </w:numPr>
      </w:pPr>
      <w:r>
        <w:t>Ist für Modul Fotogalerie</w:t>
      </w:r>
    </w:p>
    <w:p w14:paraId="6CDDA15E" w14:textId="5BD46292" w:rsidR="00FE039A" w:rsidRDefault="00FE039A" w:rsidP="00AF105A">
      <w:pPr>
        <w:pStyle w:val="03Fliesstext"/>
        <w:numPr>
          <w:ilvl w:val="0"/>
          <w:numId w:val="16"/>
        </w:numPr>
      </w:pPr>
      <w:r>
        <w:t>Zeigt alle Fotogalerien auf der Webseite an</w:t>
      </w:r>
    </w:p>
    <w:p w14:paraId="31B48B49" w14:textId="58FEF08D" w:rsidR="00EE12F6" w:rsidRDefault="00FE039A" w:rsidP="00AF105A">
      <w:pPr>
        <w:pStyle w:val="03Fliesstext"/>
        <w:numPr>
          <w:ilvl w:val="0"/>
          <w:numId w:val="16"/>
        </w:numPr>
        <w:rPr>
          <w:lang w:val="en-US"/>
        </w:rPr>
      </w:pPr>
      <w:proofErr w:type="spellStart"/>
      <w:r w:rsidRPr="00FE039A">
        <w:rPr>
          <w:lang w:val="en-US"/>
        </w:rPr>
        <w:t>Siehe</w:t>
      </w:r>
      <w:proofErr w:type="spellEnd"/>
      <w:r w:rsidRPr="00FE039A">
        <w:rPr>
          <w:lang w:val="en-US"/>
        </w:rPr>
        <w:t xml:space="preserve"> Home, Footer… E</w:t>
      </w:r>
      <w:r>
        <w:rPr>
          <w:lang w:val="en-US"/>
        </w:rPr>
        <w:t xml:space="preserve">ntertainment, </w:t>
      </w:r>
      <w:proofErr w:type="spellStart"/>
      <w:r>
        <w:rPr>
          <w:lang w:val="en-US"/>
        </w:rPr>
        <w:t>Fotogalerie</w:t>
      </w:r>
      <w:proofErr w:type="spellEnd"/>
    </w:p>
    <w:p w14:paraId="2B6DDAAE" w14:textId="408B8851" w:rsidR="00FE039A" w:rsidRPr="00FE039A" w:rsidRDefault="00FE039A" w:rsidP="00AF105A">
      <w:pPr>
        <w:pStyle w:val="03Fliesstext"/>
        <w:numPr>
          <w:ilvl w:val="0"/>
          <w:numId w:val="16"/>
        </w:numPr>
        <w:rPr>
          <w:highlight w:val="yellow"/>
        </w:rPr>
      </w:pPr>
      <w:r w:rsidRPr="00FE039A">
        <w:rPr>
          <w:highlight w:val="yellow"/>
        </w:rPr>
        <w:t>==</w:t>
      </w:r>
      <w:r w:rsidRPr="00FE039A">
        <w:rPr>
          <w:highlight w:val="yellow"/>
          <w:lang w:val="en-US"/>
        </w:rPr>
        <w:sym w:font="Wingdings" w:char="F0E8"/>
      </w:r>
      <w:r w:rsidRPr="00FE039A">
        <w:rPr>
          <w:highlight w:val="yellow"/>
        </w:rPr>
        <w:t xml:space="preserve"> Steffi: Problem für Opten melden; nur öffentliche Fotogalerien</w:t>
      </w:r>
    </w:p>
    <w:p w14:paraId="7D66A1C5" w14:textId="77777777" w:rsidR="00EE12F6" w:rsidRPr="00FE039A" w:rsidRDefault="00EE12F6" w:rsidP="00AF105A">
      <w:pPr>
        <w:pStyle w:val="03Fliesstext"/>
      </w:pPr>
    </w:p>
    <w:p w14:paraId="4EA8F866" w14:textId="3CB1E181" w:rsidR="00404F6E" w:rsidRDefault="00404F6E" w:rsidP="00AF105A">
      <w:pPr>
        <w:pStyle w:val="02Untertitel"/>
      </w:pPr>
      <w:r>
        <w:t>Dokumente</w:t>
      </w:r>
    </w:p>
    <w:p w14:paraId="23F703DE" w14:textId="4B564DBD" w:rsidR="00EE12F6" w:rsidRDefault="00EE12F6" w:rsidP="00AF105A">
      <w:pPr>
        <w:pStyle w:val="03Fliesstext"/>
        <w:numPr>
          <w:ilvl w:val="0"/>
          <w:numId w:val="16"/>
        </w:numPr>
      </w:pPr>
      <w:r>
        <w:t>Ist für Modul Dokumentensammlung</w:t>
      </w:r>
    </w:p>
    <w:p w14:paraId="68DBF2C7" w14:textId="3A459D91" w:rsidR="00EE12F6" w:rsidRDefault="00EE12F6" w:rsidP="00AF105A">
      <w:pPr>
        <w:pStyle w:val="03Fliesstext"/>
        <w:numPr>
          <w:ilvl w:val="0"/>
          <w:numId w:val="16"/>
        </w:numPr>
      </w:pPr>
      <w:r>
        <w:t>Zeigt alle Dokumente auf der Webseite an</w:t>
      </w:r>
    </w:p>
    <w:p w14:paraId="72183BF9" w14:textId="43A45181" w:rsidR="00EE12F6" w:rsidRPr="00EE12F6" w:rsidRDefault="00EE12F6" w:rsidP="00AF105A">
      <w:pPr>
        <w:pStyle w:val="03Fliesstext"/>
        <w:numPr>
          <w:ilvl w:val="0"/>
          <w:numId w:val="16"/>
        </w:numPr>
        <w:rPr>
          <w:lang w:val="en-US"/>
        </w:rPr>
      </w:pPr>
      <w:proofErr w:type="spellStart"/>
      <w:r w:rsidRPr="00EE12F6">
        <w:rPr>
          <w:lang w:val="en-US"/>
        </w:rPr>
        <w:t>Siehe</w:t>
      </w:r>
      <w:proofErr w:type="spellEnd"/>
      <w:r w:rsidRPr="00EE12F6">
        <w:rPr>
          <w:lang w:val="en-US"/>
        </w:rPr>
        <w:t xml:space="preserve"> Home, Footer…Services, </w:t>
      </w:r>
      <w:proofErr w:type="spellStart"/>
      <w:r w:rsidRPr="00EE12F6">
        <w:rPr>
          <w:lang w:val="en-US"/>
        </w:rPr>
        <w:t>D</w:t>
      </w:r>
      <w:r>
        <w:rPr>
          <w:lang w:val="en-US"/>
        </w:rPr>
        <w:t>okumente</w:t>
      </w:r>
      <w:proofErr w:type="spellEnd"/>
    </w:p>
    <w:p w14:paraId="2A5F59D2" w14:textId="77777777" w:rsidR="00EE12F6" w:rsidRPr="00EE12F6" w:rsidRDefault="00EE12F6" w:rsidP="00AF105A">
      <w:pPr>
        <w:pStyle w:val="03Fliesstext"/>
        <w:rPr>
          <w:lang w:val="en-US"/>
        </w:rPr>
      </w:pPr>
    </w:p>
    <w:p w14:paraId="1E8D72CD" w14:textId="77777777" w:rsidR="00EE12F6" w:rsidRPr="00EE12F6" w:rsidRDefault="00EE12F6" w:rsidP="00AF105A">
      <w:pPr>
        <w:pStyle w:val="03Fliesstext"/>
        <w:rPr>
          <w:lang w:val="en-US"/>
        </w:rPr>
      </w:pPr>
    </w:p>
    <w:p w14:paraId="434E4349" w14:textId="0F24EEED" w:rsidR="00404F6E" w:rsidRDefault="00404F6E" w:rsidP="00AF105A">
      <w:pPr>
        <w:pStyle w:val="02Untertitel"/>
      </w:pPr>
      <w:proofErr w:type="spellStart"/>
      <w:r>
        <w:t>MyHandball</w:t>
      </w:r>
      <w:proofErr w:type="spellEnd"/>
    </w:p>
    <w:p w14:paraId="7643FA1C" w14:textId="0DDBF2A9" w:rsidR="00FE039A" w:rsidRDefault="005367CE" w:rsidP="00AF105A">
      <w:pPr>
        <w:pStyle w:val="03Fliesstext"/>
        <w:numPr>
          <w:ilvl w:val="0"/>
          <w:numId w:val="16"/>
        </w:numPr>
      </w:pPr>
      <w:r>
        <w:t>Livestream</w:t>
      </w:r>
    </w:p>
    <w:p w14:paraId="043C45AE" w14:textId="0D677DDB" w:rsidR="00FE039A" w:rsidRDefault="005367CE" w:rsidP="00AF105A">
      <w:pPr>
        <w:pStyle w:val="03Fliesstext"/>
        <w:numPr>
          <w:ilvl w:val="0"/>
          <w:numId w:val="16"/>
        </w:numPr>
      </w:pPr>
      <w:r>
        <w:t>Profil</w:t>
      </w:r>
    </w:p>
    <w:p w14:paraId="7025F14F" w14:textId="26A239E8" w:rsidR="00FE039A" w:rsidRDefault="005367CE" w:rsidP="00AF105A">
      <w:pPr>
        <w:pStyle w:val="03Fliesstext"/>
        <w:numPr>
          <w:ilvl w:val="0"/>
          <w:numId w:val="16"/>
        </w:numPr>
      </w:pPr>
      <w:r>
        <w:t>Tickets</w:t>
      </w:r>
    </w:p>
    <w:p w14:paraId="291E0DC9" w14:textId="23160D0D" w:rsidR="005367CE" w:rsidRDefault="005367CE" w:rsidP="00AF105A">
      <w:pPr>
        <w:pStyle w:val="03Fliesstext"/>
        <w:numPr>
          <w:ilvl w:val="0"/>
          <w:numId w:val="16"/>
        </w:numPr>
      </w:pPr>
      <w:r>
        <w:t>Fanartikel</w:t>
      </w:r>
    </w:p>
    <w:p w14:paraId="3C81372B" w14:textId="7D7BDA91" w:rsidR="005367CE" w:rsidRDefault="005367CE" w:rsidP="005367CE">
      <w:pPr>
        <w:pStyle w:val="03Fliesstext"/>
        <w:numPr>
          <w:ilvl w:val="0"/>
          <w:numId w:val="16"/>
        </w:numPr>
      </w:pPr>
      <w:r>
        <w:t>Fanclub</w:t>
      </w:r>
    </w:p>
    <w:p w14:paraId="3BFCB573" w14:textId="4E0A0F21" w:rsidR="005367CE" w:rsidRDefault="005367CE" w:rsidP="005367CE">
      <w:pPr>
        <w:pStyle w:val="03Fliesstext"/>
        <w:numPr>
          <w:ilvl w:val="0"/>
          <w:numId w:val="16"/>
        </w:numPr>
      </w:pPr>
      <w:r>
        <w:t>Partnerangebote</w:t>
      </w:r>
    </w:p>
    <w:p w14:paraId="7AA6C6B3" w14:textId="5C256786" w:rsidR="005367CE" w:rsidRDefault="005367CE" w:rsidP="005367CE">
      <w:pPr>
        <w:pStyle w:val="03Fliesstext"/>
        <w:numPr>
          <w:ilvl w:val="0"/>
          <w:numId w:val="16"/>
        </w:numPr>
      </w:pPr>
      <w:r>
        <w:t>Lizenztrainer</w:t>
      </w:r>
    </w:p>
    <w:p w14:paraId="2D0A047E" w14:textId="1603BDDB" w:rsidR="005367CE" w:rsidRDefault="005367CE" w:rsidP="005367CE">
      <w:pPr>
        <w:pStyle w:val="03Fliesstext"/>
        <w:numPr>
          <w:ilvl w:val="0"/>
          <w:numId w:val="16"/>
        </w:numPr>
      </w:pPr>
      <w:r>
        <w:t>Handball macht Schule</w:t>
      </w:r>
    </w:p>
    <w:p w14:paraId="6D711574" w14:textId="77777777" w:rsidR="00FE039A" w:rsidRDefault="00FE039A" w:rsidP="00AF105A">
      <w:pPr>
        <w:pStyle w:val="03Fliesstext"/>
      </w:pPr>
    </w:p>
    <w:p w14:paraId="2C782661" w14:textId="16EEC481" w:rsidR="00404F6E" w:rsidRDefault="00404F6E" w:rsidP="00AF105A">
      <w:pPr>
        <w:pStyle w:val="02Untertitel"/>
      </w:pPr>
      <w:r>
        <w:t>Digitale Bücher</w:t>
      </w:r>
    </w:p>
    <w:p w14:paraId="295C27B2" w14:textId="5D57EC47" w:rsidR="005367CE" w:rsidRPr="005367CE" w:rsidRDefault="005367CE" w:rsidP="005367CE">
      <w:pPr>
        <w:pStyle w:val="03Fliesstext"/>
        <w:numPr>
          <w:ilvl w:val="0"/>
          <w:numId w:val="16"/>
        </w:numPr>
      </w:pPr>
      <w:r w:rsidRPr="005367CE">
        <w:t>J</w:t>
      </w:r>
      <w:r>
        <w:t>ahresbericht 2024-25</w:t>
      </w:r>
      <w:r w:rsidRPr="005367CE">
        <w:br/>
      </w:r>
      <w:hyperlink r:id="rId67" w:history="1">
        <w:r w:rsidRPr="005367CE">
          <w:rPr>
            <w:rStyle w:val="Hyperlink"/>
          </w:rPr>
          <w:t>https://www.handball.ch/de/buecher/jahresbericht2024-25</w:t>
        </w:r>
      </w:hyperlink>
    </w:p>
    <w:p w14:paraId="0FB712D2" w14:textId="65897CAA" w:rsidR="005367CE" w:rsidRDefault="005367CE" w:rsidP="005367CE">
      <w:pPr>
        <w:pStyle w:val="03Fliesstext"/>
        <w:numPr>
          <w:ilvl w:val="0"/>
          <w:numId w:val="16"/>
        </w:numPr>
      </w:pPr>
      <w:r>
        <w:t>HandballGym</w:t>
      </w:r>
      <w:r>
        <w:br/>
      </w:r>
      <w:hyperlink r:id="rId68" w:history="1">
        <w:r w:rsidRPr="0027094B">
          <w:rPr>
            <w:rStyle w:val="Hyperlink"/>
          </w:rPr>
          <w:t>https://www.handball.ch/de/buecher/handballgym</w:t>
        </w:r>
      </w:hyperlink>
    </w:p>
    <w:p w14:paraId="26660A7A" w14:textId="20CA5ACC" w:rsidR="005367CE" w:rsidRDefault="005367CE" w:rsidP="005367CE">
      <w:pPr>
        <w:pStyle w:val="03Fliesstext"/>
        <w:numPr>
          <w:ilvl w:val="0"/>
          <w:numId w:val="16"/>
        </w:numPr>
      </w:pPr>
      <w:r>
        <w:t xml:space="preserve">Born to </w:t>
      </w:r>
      <w:proofErr w:type="spellStart"/>
      <w:r>
        <w:t>play</w:t>
      </w:r>
      <w:proofErr w:type="spellEnd"/>
      <w:r>
        <w:t xml:space="preserve"> handball</w:t>
      </w:r>
    </w:p>
    <w:p w14:paraId="6C67EF21" w14:textId="44ADEA86" w:rsidR="005367CE" w:rsidRDefault="005367CE" w:rsidP="005367CE">
      <w:pPr>
        <w:pStyle w:val="03Fliesstext"/>
        <w:ind w:left="720"/>
      </w:pPr>
      <w:hyperlink r:id="rId69" w:history="1">
        <w:r w:rsidRPr="0027094B">
          <w:rPr>
            <w:rStyle w:val="Hyperlink"/>
          </w:rPr>
          <w:t>https://www.handball.ch/de/buecher/BorntoplayhandballNew</w:t>
        </w:r>
      </w:hyperlink>
    </w:p>
    <w:p w14:paraId="4DB93F51" w14:textId="4C1212CC" w:rsidR="005367CE" w:rsidRPr="005367CE" w:rsidRDefault="005367CE" w:rsidP="005367CE">
      <w:pPr>
        <w:pStyle w:val="03Fliesstext"/>
        <w:ind w:left="720"/>
      </w:pPr>
      <w:r w:rsidRPr="005367CE">
        <w:lastRenderedPageBreak/>
        <w:br/>
      </w:r>
    </w:p>
    <w:p w14:paraId="18652F6E" w14:textId="60F54A80" w:rsidR="00404F6E" w:rsidRDefault="00404F6E" w:rsidP="00AF105A">
      <w:pPr>
        <w:pStyle w:val="02Untertitel"/>
      </w:pPr>
      <w:proofErr w:type="spellStart"/>
      <w:r>
        <w:t>HmS</w:t>
      </w:r>
      <w:proofErr w:type="spellEnd"/>
      <w:r>
        <w:t>, Handball macht Schule</w:t>
      </w:r>
    </w:p>
    <w:p w14:paraId="7CD960C7" w14:textId="77777777" w:rsidR="00404F6E" w:rsidRDefault="00404F6E" w:rsidP="00AF105A">
      <w:pPr>
        <w:pStyle w:val="03Fliesstext"/>
      </w:pPr>
    </w:p>
    <w:p w14:paraId="2AF8907E" w14:textId="77777777" w:rsidR="005367CE" w:rsidRDefault="005367CE" w:rsidP="00AF105A">
      <w:pPr>
        <w:pStyle w:val="03Fliesstext"/>
      </w:pPr>
    </w:p>
    <w:p w14:paraId="56266E69" w14:textId="77777777" w:rsidR="005367CE" w:rsidRDefault="005367CE" w:rsidP="00AF105A">
      <w:pPr>
        <w:pStyle w:val="03Fliesstext"/>
      </w:pPr>
    </w:p>
    <w:p w14:paraId="4A8A97E5" w14:textId="77777777" w:rsidR="005367CE" w:rsidRDefault="005367CE" w:rsidP="00AF105A">
      <w:pPr>
        <w:pStyle w:val="03Fliesstext"/>
      </w:pPr>
    </w:p>
    <w:p w14:paraId="04F8597C" w14:textId="468D9701" w:rsidR="00404F6E" w:rsidRDefault="00404F6E" w:rsidP="005367CE">
      <w:pPr>
        <w:pStyle w:val="02Untertitel"/>
      </w:pPr>
      <w:r>
        <w:t>Ausbildungs-Themen in den Bereichen Medien</w:t>
      </w:r>
    </w:p>
    <w:p w14:paraId="796BEC9A" w14:textId="633C0398" w:rsidR="00404F6E" w:rsidRDefault="00404F6E" w:rsidP="00E1091B">
      <w:pPr>
        <w:pStyle w:val="02Untertitel"/>
      </w:pPr>
      <w:r>
        <w:t>Struktur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4602"/>
        <w:gridCol w:w="4602"/>
      </w:tblGrid>
      <w:tr w:rsidR="00E1091B" w14:paraId="2113C319" w14:textId="77777777" w:rsidTr="00E1091B">
        <w:tc>
          <w:tcPr>
            <w:tcW w:w="4602" w:type="dxa"/>
          </w:tcPr>
          <w:p w14:paraId="20441AA9" w14:textId="7C55A9F3" w:rsidR="00E1091B" w:rsidRDefault="00E1091B" w:rsidP="00E1091B">
            <w:pPr>
              <w:pStyle w:val="03Fliesstext"/>
            </w:pPr>
            <w:r w:rsidRPr="00E1091B">
              <w:rPr>
                <w:noProof/>
              </w:rPr>
              <w:drawing>
                <wp:inline distT="0" distB="0" distL="0" distR="0" wp14:anchorId="7D65D505" wp14:editId="46AA29DC">
                  <wp:extent cx="1481137" cy="788717"/>
                  <wp:effectExtent l="0" t="0" r="5080" b="0"/>
                  <wp:docPr id="2001263886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01263886" name=""/>
                          <pic:cNvPicPr/>
                        </pic:nvPicPr>
                        <pic:blipFill>
                          <a:blip r:embed="rId7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97979" cy="7976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02" w:type="dxa"/>
          </w:tcPr>
          <w:p w14:paraId="7BFBD9C4" w14:textId="77777777" w:rsidR="00E1091B" w:rsidRDefault="00E1091B" w:rsidP="00E1091B">
            <w:pPr>
              <w:pStyle w:val="03Fliesstext"/>
            </w:pPr>
          </w:p>
          <w:p w14:paraId="4197D6FB" w14:textId="6A0D2D0B" w:rsidR="00E1091B" w:rsidRDefault="00E1091B" w:rsidP="00E1091B">
            <w:pPr>
              <w:pStyle w:val="03Fliesstext"/>
              <w:numPr>
                <w:ilvl w:val="0"/>
                <w:numId w:val="16"/>
              </w:numPr>
            </w:pPr>
            <w:r>
              <w:t>Bilder</w:t>
            </w:r>
          </w:p>
          <w:p w14:paraId="29B0E656" w14:textId="56A69034" w:rsidR="00E1091B" w:rsidRDefault="00E1091B" w:rsidP="00E1091B">
            <w:pPr>
              <w:pStyle w:val="03Fliesstext"/>
              <w:numPr>
                <w:ilvl w:val="0"/>
                <w:numId w:val="16"/>
              </w:numPr>
            </w:pPr>
            <w:r>
              <w:t>Dokumente</w:t>
            </w:r>
          </w:p>
          <w:p w14:paraId="6FBF830F" w14:textId="5BC0CD06" w:rsidR="00E1091B" w:rsidRDefault="00E1091B" w:rsidP="00E1091B">
            <w:pPr>
              <w:pStyle w:val="03Fliesstext"/>
              <w:numPr>
                <w:ilvl w:val="0"/>
                <w:numId w:val="16"/>
              </w:numPr>
            </w:pPr>
            <w:r>
              <w:t>Fotogalerien</w:t>
            </w:r>
          </w:p>
        </w:tc>
      </w:tr>
    </w:tbl>
    <w:p w14:paraId="60809E33" w14:textId="77777777" w:rsidR="00E1091B" w:rsidRDefault="00E1091B" w:rsidP="00E1091B">
      <w:pPr>
        <w:pStyle w:val="03Fliesstext"/>
      </w:pPr>
    </w:p>
    <w:p w14:paraId="4B1BC4B9" w14:textId="02C793CE" w:rsidR="00E1091B" w:rsidRDefault="00E1091B" w:rsidP="00E1091B">
      <w:pPr>
        <w:pStyle w:val="03Fliesstext"/>
      </w:pPr>
    </w:p>
    <w:p w14:paraId="4CC2A7F9" w14:textId="3B36D51F" w:rsidR="00E1091B" w:rsidRDefault="00343501" w:rsidP="00E1091B">
      <w:pPr>
        <w:pStyle w:val="03Fliesstext"/>
      </w:pPr>
      <w:r>
        <w:t>Fotogalerie</w:t>
      </w:r>
    </w:p>
    <w:p w14:paraId="38D561D9" w14:textId="2ED8CC3C" w:rsidR="00343501" w:rsidRDefault="00343501" w:rsidP="00E1091B">
      <w:pPr>
        <w:pStyle w:val="03Fliesstext"/>
      </w:pPr>
      <w:hyperlink r:id="rId71" w:anchor="/media/media/edit/73848?mculture=de-CH" w:history="1">
        <w:r w:rsidRPr="0027094B">
          <w:rPr>
            <w:rStyle w:val="Hyperlink"/>
          </w:rPr>
          <w:t>https://www.handball.ch/umbraco#/media/media/edit/73848?mculture=de-CH</w:t>
        </w:r>
      </w:hyperlink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4602"/>
        <w:gridCol w:w="4602"/>
      </w:tblGrid>
      <w:tr w:rsidR="00343501" w14:paraId="4A91B618" w14:textId="77777777" w:rsidTr="00343501">
        <w:tc>
          <w:tcPr>
            <w:tcW w:w="4602" w:type="dxa"/>
          </w:tcPr>
          <w:p w14:paraId="5CC18238" w14:textId="7D752F80" w:rsidR="00343501" w:rsidRDefault="00343501" w:rsidP="00E1091B">
            <w:pPr>
              <w:pStyle w:val="03Fliesstext"/>
            </w:pPr>
            <w:r w:rsidRPr="00343501">
              <w:rPr>
                <w:noProof/>
              </w:rPr>
              <w:drawing>
                <wp:inline distT="0" distB="0" distL="0" distR="0" wp14:anchorId="13AC2A67" wp14:editId="2869AC57">
                  <wp:extent cx="2733675" cy="1329158"/>
                  <wp:effectExtent l="0" t="0" r="0" b="4445"/>
                  <wp:docPr id="22682326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682326" name=""/>
                          <pic:cNvPicPr/>
                        </pic:nvPicPr>
                        <pic:blipFill>
                          <a:blip r:embed="rId7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58351" cy="134115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02" w:type="dxa"/>
          </w:tcPr>
          <w:p w14:paraId="06AD89F2" w14:textId="2F3304DA" w:rsidR="00343501" w:rsidRDefault="00343501" w:rsidP="00E1091B">
            <w:pPr>
              <w:pStyle w:val="03Fliesstext"/>
            </w:pPr>
            <w:r w:rsidRPr="00343501">
              <w:rPr>
                <w:noProof/>
              </w:rPr>
              <w:drawing>
                <wp:inline distT="0" distB="0" distL="0" distR="0" wp14:anchorId="534DFB22" wp14:editId="0E5594C8">
                  <wp:extent cx="2671762" cy="636189"/>
                  <wp:effectExtent l="0" t="0" r="0" b="0"/>
                  <wp:docPr id="547986476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47986476" name=""/>
                          <pic:cNvPicPr/>
                        </pic:nvPicPr>
                        <pic:blipFill>
                          <a:blip r:embed="rId7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6392" cy="65395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43501" w:rsidRPr="00570A50" w14:paraId="7CAA3FAB" w14:textId="77777777" w:rsidTr="00343501">
        <w:tc>
          <w:tcPr>
            <w:tcW w:w="4602" w:type="dxa"/>
          </w:tcPr>
          <w:p w14:paraId="5CFED3B5" w14:textId="46A53E2F" w:rsidR="00343501" w:rsidRPr="00343501" w:rsidRDefault="00343501" w:rsidP="00E1091B">
            <w:pPr>
              <w:pStyle w:val="03Fliesstext"/>
            </w:pPr>
            <w:r w:rsidRPr="00343501">
              <w:rPr>
                <w:noProof/>
              </w:rPr>
              <w:drawing>
                <wp:inline distT="0" distB="0" distL="0" distR="0" wp14:anchorId="4C4F6033" wp14:editId="431397DC">
                  <wp:extent cx="2276475" cy="3073514"/>
                  <wp:effectExtent l="0" t="0" r="0" b="0"/>
                  <wp:docPr id="1154075670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54075670" name=""/>
                          <pic:cNvPicPr/>
                        </pic:nvPicPr>
                        <pic:blipFill>
                          <a:blip r:embed="rId7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99295" cy="310432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02" w:type="dxa"/>
          </w:tcPr>
          <w:p w14:paraId="79C8AC91" w14:textId="3A3DD3E5" w:rsidR="00343501" w:rsidRDefault="00570A50" w:rsidP="00E1091B">
            <w:pPr>
              <w:pStyle w:val="03Fliesstext"/>
            </w:pPr>
            <w:r>
              <w:t xml:space="preserve">Der Objekt-Name wird zur Anzeige und für den </w:t>
            </w:r>
            <w:proofErr w:type="spellStart"/>
            <w:r>
              <w:t>MouseOver</w:t>
            </w:r>
            <w:proofErr w:type="spellEnd"/>
            <w:r>
              <w:t xml:space="preserve"> auf dem Bild im Web genommen </w:t>
            </w:r>
            <w:r>
              <w:sym w:font="Wingdings" w:char="F0E8"/>
            </w:r>
            <w:r>
              <w:t xml:space="preserve"> also bitte, IMMER eine vernünftige Bezeichnung geben…</w:t>
            </w:r>
          </w:p>
          <w:p w14:paraId="379FCB50" w14:textId="77777777" w:rsidR="00570A50" w:rsidRDefault="00570A50" w:rsidP="00E1091B">
            <w:pPr>
              <w:pStyle w:val="03Fliesstext"/>
            </w:pPr>
          </w:p>
          <w:p w14:paraId="2E964868" w14:textId="59668FF8" w:rsidR="00570A50" w:rsidRDefault="00570A50" w:rsidP="00E1091B">
            <w:pPr>
              <w:pStyle w:val="03Fliesstext"/>
            </w:pPr>
            <w:r>
              <w:t>Schlechte Beispiele</w:t>
            </w:r>
          </w:p>
          <w:p w14:paraId="1102C4C2" w14:textId="77777777" w:rsidR="00570A50" w:rsidRDefault="00570A50" w:rsidP="00570A50">
            <w:pPr>
              <w:pStyle w:val="03Fliesstext"/>
              <w:numPr>
                <w:ilvl w:val="0"/>
                <w:numId w:val="16"/>
              </w:numPr>
            </w:pPr>
            <w:r w:rsidRPr="00570A50">
              <w:t>168 Levin Wanner</w:t>
            </w:r>
          </w:p>
          <w:p w14:paraId="1727DF1C" w14:textId="77777777" w:rsidR="00570A50" w:rsidRDefault="00570A50" w:rsidP="00570A50">
            <w:pPr>
              <w:pStyle w:val="03Fliesstext"/>
              <w:numPr>
                <w:ilvl w:val="0"/>
                <w:numId w:val="16"/>
              </w:numPr>
              <w:rPr>
                <w:lang w:val="it-IT"/>
              </w:rPr>
            </w:pPr>
            <w:r w:rsidRPr="00570A50">
              <w:rPr>
                <w:lang w:val="it-IT"/>
              </w:rPr>
              <w:t xml:space="preserve">CRO SUI Zadar R1JC7593 </w:t>
            </w:r>
            <w:proofErr w:type="spellStart"/>
            <w:r w:rsidRPr="00570A50">
              <w:rPr>
                <w:lang w:val="it-IT"/>
              </w:rPr>
              <w:t>JC.Jpg</w:t>
            </w:r>
            <w:proofErr w:type="spellEnd"/>
          </w:p>
          <w:p w14:paraId="03657ACF" w14:textId="77777777" w:rsidR="00570A50" w:rsidRDefault="00570A50" w:rsidP="00570A50">
            <w:pPr>
              <w:pStyle w:val="03Fliesstext"/>
              <w:numPr>
                <w:ilvl w:val="0"/>
                <w:numId w:val="16"/>
              </w:numPr>
              <w:rPr>
                <w:lang w:val="it-IT"/>
              </w:rPr>
            </w:pPr>
            <w:r w:rsidRPr="00570A50">
              <w:rPr>
                <w:lang w:val="it-IT"/>
              </w:rPr>
              <w:t xml:space="preserve">218 </w:t>
            </w:r>
            <w:proofErr w:type="spellStart"/>
            <w:r w:rsidRPr="00570A50">
              <w:rPr>
                <w:lang w:val="it-IT"/>
              </w:rPr>
              <w:t>Itasui</w:t>
            </w:r>
            <w:proofErr w:type="spellEnd"/>
          </w:p>
          <w:p w14:paraId="22F5D387" w14:textId="77777777" w:rsidR="00570A50" w:rsidRDefault="00570A50" w:rsidP="00570A50">
            <w:pPr>
              <w:pStyle w:val="03Fliesstext"/>
              <w:numPr>
                <w:ilvl w:val="0"/>
                <w:numId w:val="16"/>
              </w:numPr>
              <w:rPr>
                <w:lang w:val="it-IT"/>
              </w:rPr>
            </w:pPr>
            <w:r w:rsidRPr="00570A50">
              <w:rPr>
                <w:lang w:val="it-IT"/>
              </w:rPr>
              <w:t>DKT 18</w:t>
            </w:r>
          </w:p>
          <w:p w14:paraId="3C1888E8" w14:textId="77777777" w:rsidR="00570A50" w:rsidRDefault="00570A50" w:rsidP="00570A50">
            <w:pPr>
              <w:pStyle w:val="03Fliesstext"/>
              <w:numPr>
                <w:ilvl w:val="0"/>
                <w:numId w:val="16"/>
              </w:numPr>
              <w:rPr>
                <w:lang w:val="it-IT"/>
              </w:rPr>
            </w:pPr>
            <w:r w:rsidRPr="00570A50">
              <w:rPr>
                <w:lang w:val="it-IT"/>
              </w:rPr>
              <w:t>185 U16JWNT</w:t>
            </w:r>
          </w:p>
          <w:p w14:paraId="370CAF34" w14:textId="06808D66" w:rsidR="00570A50" w:rsidRPr="00570A50" w:rsidRDefault="00570A50" w:rsidP="00570A50">
            <w:pPr>
              <w:pStyle w:val="03Fliesstext"/>
              <w:numPr>
                <w:ilvl w:val="0"/>
                <w:numId w:val="16"/>
              </w:numPr>
              <w:rPr>
                <w:lang w:val="it-IT"/>
              </w:rPr>
            </w:pPr>
            <w:proofErr w:type="spellStart"/>
            <w:r>
              <w:rPr>
                <w:lang w:val="it-IT"/>
              </w:rPr>
              <w:t>etc</w:t>
            </w:r>
            <w:proofErr w:type="spellEnd"/>
          </w:p>
        </w:tc>
      </w:tr>
      <w:tr w:rsidR="00570A50" w14:paraId="5380901D" w14:textId="77777777" w:rsidTr="00343501">
        <w:tc>
          <w:tcPr>
            <w:tcW w:w="4602" w:type="dxa"/>
          </w:tcPr>
          <w:p w14:paraId="77DFA8F0" w14:textId="77777777" w:rsidR="00570A50" w:rsidRPr="00570A50" w:rsidRDefault="00570A50" w:rsidP="00E1091B">
            <w:pPr>
              <w:pStyle w:val="03Fliesstext"/>
              <w:rPr>
                <w:lang w:val="it-IT"/>
              </w:rPr>
            </w:pPr>
          </w:p>
        </w:tc>
        <w:tc>
          <w:tcPr>
            <w:tcW w:w="4602" w:type="dxa"/>
          </w:tcPr>
          <w:p w14:paraId="28837098" w14:textId="77777777" w:rsidR="00570A50" w:rsidRDefault="00570A50" w:rsidP="00E1091B">
            <w:pPr>
              <w:pStyle w:val="03Fliesstext"/>
            </w:pPr>
            <w:r>
              <w:t>Metadaten werden übernommen, sofern im Bild vorhanden</w:t>
            </w:r>
          </w:p>
          <w:p w14:paraId="70150B33" w14:textId="3CA5BCB9" w:rsidR="00570A50" w:rsidRDefault="00570A50" w:rsidP="00570A50">
            <w:pPr>
              <w:pStyle w:val="03Fliesstext"/>
              <w:numPr>
                <w:ilvl w:val="0"/>
                <w:numId w:val="16"/>
              </w:numPr>
            </w:pPr>
            <w:r>
              <w:t>Titel in Deutsch</w:t>
            </w:r>
          </w:p>
          <w:p w14:paraId="582D1E75" w14:textId="77777777" w:rsidR="00570A50" w:rsidRDefault="00570A50" w:rsidP="00570A50">
            <w:pPr>
              <w:pStyle w:val="03Fliesstext"/>
              <w:numPr>
                <w:ilvl w:val="0"/>
                <w:numId w:val="16"/>
              </w:numPr>
            </w:pPr>
            <w:r>
              <w:t>Erstellungsdatum</w:t>
            </w:r>
          </w:p>
          <w:p w14:paraId="2BFF83A1" w14:textId="77777777" w:rsidR="00570A50" w:rsidRDefault="00570A50" w:rsidP="00570A50">
            <w:pPr>
              <w:pStyle w:val="03Fliesstext"/>
              <w:numPr>
                <w:ilvl w:val="0"/>
                <w:numId w:val="16"/>
              </w:numPr>
            </w:pPr>
            <w:r>
              <w:t>Copyright</w:t>
            </w:r>
          </w:p>
          <w:p w14:paraId="443E451B" w14:textId="77777777" w:rsidR="00570A50" w:rsidRDefault="00570A50" w:rsidP="00570A50">
            <w:pPr>
              <w:pStyle w:val="03Fliesstext"/>
              <w:numPr>
                <w:ilvl w:val="0"/>
                <w:numId w:val="16"/>
              </w:numPr>
            </w:pPr>
            <w:r>
              <w:t>Ersteller</w:t>
            </w:r>
          </w:p>
          <w:p w14:paraId="5A60ED68" w14:textId="68BE8D50" w:rsidR="00570A50" w:rsidRPr="00343501" w:rsidRDefault="00570A50" w:rsidP="00570A50">
            <w:pPr>
              <w:pStyle w:val="03Fliesstext"/>
            </w:pPr>
          </w:p>
        </w:tc>
      </w:tr>
    </w:tbl>
    <w:p w14:paraId="540B2316" w14:textId="77777777" w:rsidR="00343501" w:rsidRDefault="00343501" w:rsidP="00E1091B">
      <w:pPr>
        <w:pStyle w:val="03Fliesstext"/>
      </w:pPr>
    </w:p>
    <w:p w14:paraId="0248CF4D" w14:textId="77777777" w:rsidR="00E1091B" w:rsidRDefault="00E1091B" w:rsidP="00E1091B">
      <w:pPr>
        <w:pStyle w:val="03Fliesstext"/>
      </w:pPr>
    </w:p>
    <w:p w14:paraId="0A0BB10A" w14:textId="77777777" w:rsidR="00E1091B" w:rsidRDefault="00E1091B" w:rsidP="00E1091B">
      <w:pPr>
        <w:pStyle w:val="03Fliesstext"/>
      </w:pPr>
    </w:p>
    <w:p w14:paraId="203BD19C" w14:textId="77777777" w:rsidR="00E1091B" w:rsidRDefault="00E1091B" w:rsidP="00E1091B">
      <w:pPr>
        <w:pStyle w:val="03Fliesstext"/>
      </w:pPr>
    </w:p>
    <w:p w14:paraId="3E43A89C" w14:textId="77777777" w:rsidR="00E1091B" w:rsidRDefault="00E1091B" w:rsidP="00E1091B">
      <w:pPr>
        <w:pStyle w:val="03Fliesstext"/>
      </w:pPr>
    </w:p>
    <w:p w14:paraId="3C60C9C7" w14:textId="50494F43" w:rsidR="00404F6E" w:rsidRDefault="00404F6E" w:rsidP="001248CD">
      <w:pPr>
        <w:pStyle w:val="02Untertitel"/>
      </w:pPr>
      <w:r>
        <w:t>Bildgrössen</w:t>
      </w:r>
      <w:r w:rsidR="00CB5173">
        <w:t xml:space="preserve"> </w:t>
      </w:r>
      <w:r w:rsidR="00CB5173">
        <w:t>(Grösse MB beachten wegen der Ladezeit)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4602"/>
        <w:gridCol w:w="4602"/>
      </w:tblGrid>
      <w:tr w:rsidR="001248CD" w14:paraId="15FF0AA0" w14:textId="77777777" w:rsidTr="001248CD">
        <w:tc>
          <w:tcPr>
            <w:tcW w:w="4602" w:type="dxa"/>
          </w:tcPr>
          <w:p w14:paraId="1637B936" w14:textId="5C0CF5ED" w:rsidR="001248CD" w:rsidRDefault="001248CD" w:rsidP="001248CD">
            <w:pPr>
              <w:pStyle w:val="03Fliesstext"/>
              <w:rPr>
                <w:u w:val="single"/>
              </w:rPr>
            </w:pPr>
            <w:hyperlink r:id="rId75" w:history="1">
              <w:r w:rsidRPr="0027094B">
                <w:rPr>
                  <w:rStyle w:val="Hyperlink"/>
                </w:rPr>
                <w:t>https://www.handball.ch/de/news/2026/schweizerinnen-tanzen-in-die-top-8-beklagen-aber-einen-wichtigen-ausfall/</w:t>
              </w:r>
            </w:hyperlink>
          </w:p>
          <w:p w14:paraId="4075F685" w14:textId="1BDA067D" w:rsidR="001248CD" w:rsidRPr="001248CD" w:rsidRDefault="001248CD" w:rsidP="001248CD">
            <w:pPr>
              <w:pStyle w:val="03Fliesstext"/>
            </w:pPr>
            <w:r w:rsidRPr="001248CD">
              <w:t> </w:t>
            </w:r>
          </w:p>
          <w:p w14:paraId="2D670819" w14:textId="5D0ABA54" w:rsidR="001248CD" w:rsidRDefault="001248CD" w:rsidP="001248CD">
            <w:pPr>
              <w:pStyle w:val="03Fliesstext"/>
            </w:pPr>
            <w:r w:rsidRPr="001248CD">
              <w:rPr>
                <w:noProof/>
              </w:rPr>
              <w:drawing>
                <wp:inline distT="0" distB="0" distL="0" distR="0" wp14:anchorId="7F9AFD68" wp14:editId="2941CCD2">
                  <wp:extent cx="2517167" cy="1704975"/>
                  <wp:effectExtent l="0" t="0" r="0" b="0"/>
                  <wp:docPr id="1858995801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58995801" name=""/>
                          <pic:cNvPicPr/>
                        </pic:nvPicPr>
                        <pic:blipFill>
                          <a:blip r:embed="rId7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26599" cy="171136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02" w:type="dxa"/>
          </w:tcPr>
          <w:p w14:paraId="7C3671FA" w14:textId="77777777" w:rsidR="001248CD" w:rsidRDefault="001248CD" w:rsidP="001248CD">
            <w:pPr>
              <w:pStyle w:val="03Fliesstext"/>
            </w:pPr>
            <w:r>
              <w:t>News</w:t>
            </w:r>
          </w:p>
          <w:p w14:paraId="4BA3AFEF" w14:textId="77777777" w:rsidR="00DC20D2" w:rsidRDefault="00DC20D2" w:rsidP="001248CD">
            <w:pPr>
              <w:pStyle w:val="03Fliesstext"/>
            </w:pPr>
          </w:p>
          <w:p w14:paraId="23842A78" w14:textId="51525F0F" w:rsidR="001248CD" w:rsidRPr="001248CD" w:rsidRDefault="001248CD" w:rsidP="001248CD">
            <w:pPr>
              <w:pStyle w:val="03Fliesstext"/>
            </w:pPr>
            <w:r w:rsidRPr="001248CD">
              <w:t>Breite</w:t>
            </w:r>
            <w:r>
              <w:t>:</w:t>
            </w:r>
            <w:r w:rsidRPr="001248CD">
              <w:t xml:space="preserve"> </w:t>
            </w:r>
            <w:r>
              <w:t xml:space="preserve">1200 </w:t>
            </w:r>
            <w:r w:rsidRPr="001248CD">
              <w:t>Pixel</w:t>
            </w:r>
          </w:p>
          <w:p w14:paraId="6B7EBAEC" w14:textId="77777777" w:rsidR="001248CD" w:rsidRDefault="001248CD" w:rsidP="001248CD">
            <w:pPr>
              <w:pStyle w:val="03Fliesstext"/>
            </w:pPr>
          </w:p>
          <w:p w14:paraId="64AE83B1" w14:textId="7688F3EF" w:rsidR="00971CA6" w:rsidRDefault="00971CA6" w:rsidP="001248CD">
            <w:pPr>
              <w:pStyle w:val="03Fliesstext"/>
            </w:pPr>
          </w:p>
        </w:tc>
      </w:tr>
      <w:tr w:rsidR="001248CD" w14:paraId="33FB05AD" w14:textId="77777777" w:rsidTr="001248CD">
        <w:tc>
          <w:tcPr>
            <w:tcW w:w="4602" w:type="dxa"/>
          </w:tcPr>
          <w:p w14:paraId="72DF4E5D" w14:textId="1410FA7B" w:rsidR="001248CD" w:rsidRDefault="001248CD" w:rsidP="001248CD">
            <w:pPr>
              <w:pStyle w:val="03Fliesstext"/>
              <w:rPr>
                <w:u w:val="single"/>
              </w:rPr>
            </w:pPr>
            <w:r w:rsidRPr="001248CD">
              <w:rPr>
                <w:noProof/>
                <w:u w:val="single"/>
              </w:rPr>
              <w:drawing>
                <wp:inline distT="0" distB="0" distL="0" distR="0" wp14:anchorId="6A660E02" wp14:editId="5E2DE38F">
                  <wp:extent cx="1563104" cy="1462087"/>
                  <wp:effectExtent l="0" t="0" r="0" b="5080"/>
                  <wp:docPr id="385408816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5408816" name=""/>
                          <pic:cNvPicPr/>
                        </pic:nvPicPr>
                        <pic:blipFill>
                          <a:blip r:embed="rId7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68002" cy="146666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02" w:type="dxa"/>
          </w:tcPr>
          <w:p w14:paraId="4B356C54" w14:textId="60ADF719" w:rsidR="001248CD" w:rsidRDefault="001248CD" w:rsidP="001248CD">
            <w:pPr>
              <w:pStyle w:val="03Fliesstext"/>
            </w:pPr>
            <w:r>
              <w:t>Werbeboxen</w:t>
            </w:r>
            <w:r w:rsidR="00DC20D2">
              <w:t xml:space="preserve"> 1:1</w:t>
            </w:r>
          </w:p>
          <w:p w14:paraId="7DB1213C" w14:textId="77777777" w:rsidR="00DC20D2" w:rsidRDefault="00DC20D2" w:rsidP="001248CD">
            <w:pPr>
              <w:pStyle w:val="03Fliesstext"/>
            </w:pPr>
          </w:p>
          <w:p w14:paraId="7FA92BFB" w14:textId="5FA951B9" w:rsidR="001248CD" w:rsidRPr="001248CD" w:rsidRDefault="001248CD" w:rsidP="001248CD">
            <w:pPr>
              <w:pStyle w:val="03Fliesstext"/>
            </w:pPr>
            <w:r w:rsidRPr="001248CD">
              <w:t>Breite</w:t>
            </w:r>
            <w:r>
              <w:t>:</w:t>
            </w:r>
            <w:r w:rsidRPr="001248CD">
              <w:t xml:space="preserve"> 500 Pixel</w:t>
            </w:r>
          </w:p>
          <w:p w14:paraId="4AD6FA0B" w14:textId="77777777" w:rsidR="001248CD" w:rsidRDefault="001248CD" w:rsidP="001248CD">
            <w:pPr>
              <w:pStyle w:val="03Fliesstext"/>
            </w:pPr>
          </w:p>
          <w:p w14:paraId="7BCE4A08" w14:textId="0ED76B2A" w:rsidR="001248CD" w:rsidRDefault="001248CD" w:rsidP="001248CD">
            <w:pPr>
              <w:pStyle w:val="03Fliesstext"/>
            </w:pPr>
          </w:p>
        </w:tc>
      </w:tr>
      <w:tr w:rsidR="001248CD" w14:paraId="74D15641" w14:textId="77777777" w:rsidTr="001248CD">
        <w:tc>
          <w:tcPr>
            <w:tcW w:w="4602" w:type="dxa"/>
          </w:tcPr>
          <w:p w14:paraId="330E39CC" w14:textId="77777777" w:rsidR="00DC20D2" w:rsidRDefault="00DC20D2" w:rsidP="00DC20D2">
            <w:pPr>
              <w:pStyle w:val="03Fliesstext"/>
              <w:rPr>
                <w:u w:val="single"/>
              </w:rPr>
            </w:pPr>
            <w:hyperlink r:id="rId78" w:history="1">
              <w:r w:rsidRPr="00DC20D2">
                <w:rPr>
                  <w:rStyle w:val="Hyperlink"/>
                </w:rPr>
                <w:t>https://www.handball.ch/de/nationalteams/a-team-maenner/</w:t>
              </w:r>
            </w:hyperlink>
          </w:p>
          <w:p w14:paraId="4D7F54A9" w14:textId="4239F1EB" w:rsidR="004E3CA3" w:rsidRDefault="004E3CA3" w:rsidP="00DC20D2">
            <w:pPr>
              <w:pStyle w:val="03Fliesstext"/>
              <w:rPr>
                <w:u w:val="single"/>
              </w:rPr>
            </w:pPr>
            <w:hyperlink r:id="rId79" w:anchor="/info" w:history="1">
              <w:r w:rsidRPr="0027094B">
                <w:rPr>
                  <w:rStyle w:val="Hyperlink"/>
                </w:rPr>
                <w:t>https://www.handball.ch/de/matchcenter/teams/40109#/info</w:t>
              </w:r>
            </w:hyperlink>
          </w:p>
          <w:p w14:paraId="593FAD7A" w14:textId="77777777" w:rsidR="004E3CA3" w:rsidRPr="00DC20D2" w:rsidRDefault="004E3CA3" w:rsidP="00DC20D2">
            <w:pPr>
              <w:pStyle w:val="03Fliesstext"/>
              <w:rPr>
                <w:u w:val="single"/>
              </w:rPr>
            </w:pPr>
          </w:p>
          <w:p w14:paraId="0E23B654" w14:textId="5EEBE415" w:rsidR="001248CD" w:rsidRPr="001248CD" w:rsidRDefault="00DC20D2" w:rsidP="001248CD">
            <w:pPr>
              <w:pStyle w:val="03Fliesstext"/>
              <w:rPr>
                <w:u w:val="single"/>
              </w:rPr>
            </w:pPr>
            <w:r w:rsidRPr="00DC20D2">
              <w:rPr>
                <w:noProof/>
                <w:u w:val="single"/>
              </w:rPr>
              <w:lastRenderedPageBreak/>
              <w:drawing>
                <wp:inline distT="0" distB="0" distL="0" distR="0" wp14:anchorId="1A99F50A" wp14:editId="2C8FD0D2">
                  <wp:extent cx="2677850" cy="1600200"/>
                  <wp:effectExtent l="0" t="0" r="8255" b="0"/>
                  <wp:docPr id="1618729769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18729769" name=""/>
                          <pic:cNvPicPr/>
                        </pic:nvPicPr>
                        <pic:blipFill>
                          <a:blip r:embed="rId8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97305" cy="161182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02" w:type="dxa"/>
          </w:tcPr>
          <w:p w14:paraId="27E07F0E" w14:textId="411F80DE" w:rsidR="00DC20D2" w:rsidRPr="0089051A" w:rsidRDefault="00DC20D2" w:rsidP="00DC20D2">
            <w:pPr>
              <w:pStyle w:val="03Fliesstext"/>
            </w:pPr>
            <w:r w:rsidRPr="0089051A">
              <w:lastRenderedPageBreak/>
              <w:t>Nati-Teams</w:t>
            </w:r>
          </w:p>
          <w:p w14:paraId="6A76FC13" w14:textId="77777777" w:rsidR="00DC20D2" w:rsidRPr="0089051A" w:rsidRDefault="00DC20D2" w:rsidP="00DC20D2">
            <w:pPr>
              <w:pStyle w:val="03Fliesstext"/>
            </w:pPr>
            <w:r w:rsidRPr="0089051A">
              <w:t>RA-Teams</w:t>
            </w:r>
          </w:p>
          <w:p w14:paraId="2D2B7936" w14:textId="478823E7" w:rsidR="004E3CA3" w:rsidRPr="0089051A" w:rsidRDefault="004E3CA3" w:rsidP="00DC20D2">
            <w:pPr>
              <w:pStyle w:val="03Fliesstext"/>
            </w:pPr>
            <w:r w:rsidRPr="0089051A">
              <w:t>Vereine-Teamfotos</w:t>
            </w:r>
          </w:p>
          <w:p w14:paraId="71B14362" w14:textId="77777777" w:rsidR="00DC20D2" w:rsidRPr="0089051A" w:rsidRDefault="00DC20D2" w:rsidP="00DC20D2">
            <w:pPr>
              <w:pStyle w:val="03Fliesstext"/>
            </w:pPr>
            <w:r w:rsidRPr="0089051A">
              <w:t> </w:t>
            </w:r>
          </w:p>
          <w:p w14:paraId="387308AE" w14:textId="334E5896" w:rsidR="00DC20D2" w:rsidRPr="00DC20D2" w:rsidRDefault="00DC20D2" w:rsidP="00DC20D2">
            <w:pPr>
              <w:pStyle w:val="03Fliesstext"/>
            </w:pPr>
            <w:r w:rsidRPr="00DC20D2">
              <w:rPr>
                <w:lang w:val="en-US"/>
              </w:rPr>
              <w:t>Breite</w:t>
            </w:r>
            <w:r>
              <w:rPr>
                <w:lang w:val="en-US"/>
              </w:rPr>
              <w:t>:</w:t>
            </w:r>
            <w:r w:rsidRPr="00DC20D2">
              <w:rPr>
                <w:lang w:val="en-US"/>
              </w:rPr>
              <w:t xml:space="preserve"> </w:t>
            </w:r>
            <w:r w:rsidRPr="00DC20D2">
              <w:t>2000 Pixel</w:t>
            </w:r>
          </w:p>
          <w:p w14:paraId="0B16629A" w14:textId="77777777" w:rsidR="001248CD" w:rsidRDefault="001248CD" w:rsidP="001248CD">
            <w:pPr>
              <w:pStyle w:val="03Fliesstext"/>
            </w:pPr>
          </w:p>
        </w:tc>
      </w:tr>
      <w:tr w:rsidR="00DC20D2" w14:paraId="66FF793B" w14:textId="77777777" w:rsidTr="001248CD">
        <w:tc>
          <w:tcPr>
            <w:tcW w:w="4602" w:type="dxa"/>
          </w:tcPr>
          <w:p w14:paraId="465FB7D4" w14:textId="77777777" w:rsidR="00DC20D2" w:rsidRPr="00DC20D2" w:rsidRDefault="00DC20D2" w:rsidP="00DC20D2">
            <w:pPr>
              <w:pStyle w:val="03Fliesstext"/>
              <w:rPr>
                <w:u w:val="single"/>
              </w:rPr>
            </w:pPr>
            <w:hyperlink r:id="rId81" w:history="1">
              <w:r w:rsidRPr="00DC20D2">
                <w:rPr>
                  <w:rStyle w:val="Hyperlink"/>
                </w:rPr>
                <w:t>https://www.handball.ch/de/matchcenter/hallen/320155</w:t>
              </w:r>
            </w:hyperlink>
          </w:p>
          <w:p w14:paraId="5BE71D74" w14:textId="77777777" w:rsidR="00DC20D2" w:rsidRDefault="00DC20D2" w:rsidP="00DC20D2">
            <w:pPr>
              <w:pStyle w:val="03Fliesstext"/>
              <w:rPr>
                <w:u w:val="single"/>
              </w:rPr>
            </w:pPr>
          </w:p>
          <w:p w14:paraId="16ABE7DF" w14:textId="4CF3ABC8" w:rsidR="00DC20D2" w:rsidRPr="00DC20D2" w:rsidRDefault="00DC20D2" w:rsidP="00DC20D2">
            <w:pPr>
              <w:pStyle w:val="03Fliesstext"/>
              <w:rPr>
                <w:u w:val="single"/>
              </w:rPr>
            </w:pPr>
            <w:r>
              <w:rPr>
                <w:noProof/>
              </w:rPr>
              <w:drawing>
                <wp:inline distT="0" distB="0" distL="0" distR="0" wp14:anchorId="60829E3B" wp14:editId="51E432DE">
                  <wp:extent cx="2624138" cy="1100646"/>
                  <wp:effectExtent l="0" t="0" r="5080" b="4445"/>
                  <wp:docPr id="1563504487" name="Grafik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x_Grafik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2" r:link="rId8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47624" cy="111049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02" w:type="dxa"/>
          </w:tcPr>
          <w:p w14:paraId="66895C33" w14:textId="77777777" w:rsidR="00DC20D2" w:rsidRPr="00DC20D2" w:rsidRDefault="00DC20D2" w:rsidP="00DC20D2">
            <w:pPr>
              <w:pStyle w:val="03Fliesstext"/>
            </w:pPr>
            <w:r w:rsidRPr="00DC20D2">
              <w:t>Hallen</w:t>
            </w:r>
          </w:p>
          <w:p w14:paraId="3EA303D8" w14:textId="77777777" w:rsidR="00DC20D2" w:rsidRPr="00DC20D2" w:rsidRDefault="00DC20D2" w:rsidP="00DC20D2">
            <w:pPr>
              <w:pStyle w:val="03Fliesstext"/>
            </w:pPr>
            <w:r w:rsidRPr="00DC20D2">
              <w:t> </w:t>
            </w:r>
          </w:p>
          <w:p w14:paraId="0ED73DDA" w14:textId="1E3977F8" w:rsidR="00DC20D2" w:rsidRPr="00DC20D2" w:rsidRDefault="00DC20D2" w:rsidP="00DC20D2">
            <w:pPr>
              <w:pStyle w:val="03Fliesstext"/>
            </w:pPr>
            <w:r w:rsidRPr="00DC20D2">
              <w:t>Breite</w:t>
            </w:r>
            <w:r>
              <w:t>:</w:t>
            </w:r>
            <w:r w:rsidRPr="00DC20D2">
              <w:t xml:space="preserve"> 2000 Pixel</w:t>
            </w:r>
          </w:p>
          <w:p w14:paraId="5BEB2536" w14:textId="77777777" w:rsidR="00DC20D2" w:rsidRPr="00DC20D2" w:rsidRDefault="00DC20D2" w:rsidP="00DC20D2">
            <w:pPr>
              <w:pStyle w:val="03Fliesstext"/>
            </w:pPr>
          </w:p>
        </w:tc>
      </w:tr>
      <w:tr w:rsidR="00DC20D2" w14:paraId="114A2997" w14:textId="77777777" w:rsidTr="001248CD">
        <w:tc>
          <w:tcPr>
            <w:tcW w:w="4602" w:type="dxa"/>
          </w:tcPr>
          <w:p w14:paraId="3676CA40" w14:textId="3D88781A" w:rsidR="00DC20D2" w:rsidRDefault="005A4A0A" w:rsidP="00DC20D2">
            <w:pPr>
              <w:pStyle w:val="03Fliesstext"/>
            </w:pPr>
            <w:hyperlink r:id="rId84" w:history="1">
              <w:r w:rsidRPr="0027094B">
                <w:rPr>
                  <w:rStyle w:val="Hyperlink"/>
                </w:rPr>
                <w:t>https://www.handball.ch/de/matchcenter/spieler/40109/308058</w:t>
              </w:r>
            </w:hyperlink>
          </w:p>
          <w:p w14:paraId="5BA043E5" w14:textId="77777777" w:rsidR="005A4A0A" w:rsidRDefault="005A4A0A" w:rsidP="00DC20D2">
            <w:pPr>
              <w:pStyle w:val="03Fliesstext"/>
            </w:pPr>
          </w:p>
          <w:p w14:paraId="0A58B5D5" w14:textId="6A265538" w:rsidR="005A4A0A" w:rsidRPr="005A4A0A" w:rsidRDefault="005A4A0A" w:rsidP="00DC20D2">
            <w:pPr>
              <w:pStyle w:val="03Fliesstext"/>
            </w:pPr>
            <w:r>
              <w:t>handball.ch</w:t>
            </w:r>
          </w:p>
          <w:p w14:paraId="18E367C4" w14:textId="756570E2" w:rsidR="00DC20D2" w:rsidRPr="005A4A0A" w:rsidRDefault="00DC20D2" w:rsidP="00DC20D2">
            <w:pPr>
              <w:pStyle w:val="03Fliesstext"/>
            </w:pPr>
            <w:r w:rsidRPr="005A4A0A">
              <w:rPr>
                <w:noProof/>
              </w:rPr>
              <w:drawing>
                <wp:inline distT="0" distB="0" distL="0" distR="0" wp14:anchorId="4FA8944C" wp14:editId="1B10B017">
                  <wp:extent cx="1528712" cy="833438"/>
                  <wp:effectExtent l="0" t="0" r="0" b="5080"/>
                  <wp:docPr id="2043522796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43522796" name=""/>
                          <pic:cNvPicPr/>
                        </pic:nvPicPr>
                        <pic:blipFill>
                          <a:blip r:embed="rId8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57904" cy="84935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9F842B7" w14:textId="77777777" w:rsidR="00DC20D2" w:rsidRPr="005A4A0A" w:rsidRDefault="00DC20D2" w:rsidP="00DC20D2">
            <w:pPr>
              <w:pStyle w:val="03Fliesstext"/>
            </w:pPr>
            <w:r w:rsidRPr="005A4A0A">
              <w:rPr>
                <w:noProof/>
              </w:rPr>
              <w:drawing>
                <wp:inline distT="0" distB="0" distL="0" distR="0" wp14:anchorId="4EC78813" wp14:editId="79921806">
                  <wp:extent cx="1530255" cy="2228850"/>
                  <wp:effectExtent l="0" t="0" r="0" b="0"/>
                  <wp:docPr id="1185641350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85641350" name=""/>
                          <pic:cNvPicPr/>
                        </pic:nvPicPr>
                        <pic:blipFill>
                          <a:blip r:embed="rId8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7746" cy="22397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C10269D" w14:textId="77777777" w:rsidR="005A4A0A" w:rsidRDefault="005A4A0A" w:rsidP="00DC20D2">
            <w:pPr>
              <w:pStyle w:val="03Fliesstext"/>
            </w:pPr>
            <w:r w:rsidRPr="005A4A0A">
              <w:t xml:space="preserve">RED </w:t>
            </w:r>
          </w:p>
          <w:p w14:paraId="77123C09" w14:textId="1E5C0A9F" w:rsidR="005A4A0A" w:rsidRPr="005A4A0A" w:rsidRDefault="005A4A0A" w:rsidP="00DC20D2">
            <w:pPr>
              <w:pStyle w:val="03Fliesstext"/>
            </w:pPr>
            <w:r w:rsidRPr="005A4A0A">
              <w:rPr>
                <w:noProof/>
              </w:rPr>
              <w:lastRenderedPageBreak/>
              <w:drawing>
                <wp:inline distT="0" distB="0" distL="0" distR="0" wp14:anchorId="00C4FB21" wp14:editId="4ABE3B7E">
                  <wp:extent cx="2174242" cy="1252537"/>
                  <wp:effectExtent l="0" t="0" r="0" b="5080"/>
                  <wp:docPr id="355270955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55270955" name=""/>
                          <pic:cNvPicPr/>
                        </pic:nvPicPr>
                        <pic:blipFill>
                          <a:blip r:embed="rId8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86790" cy="125976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1DA855B" w14:textId="3F777EC0" w:rsidR="005A4A0A" w:rsidRDefault="005A4A0A" w:rsidP="00DC20D2">
            <w:pPr>
              <w:pStyle w:val="03Fliesstext"/>
              <w:rPr>
                <w:u w:val="single"/>
              </w:rPr>
            </w:pPr>
            <w:proofErr w:type="spellStart"/>
            <w:r>
              <w:rPr>
                <w:u w:val="single"/>
              </w:rPr>
              <w:t>Handballworld</w:t>
            </w:r>
            <w:proofErr w:type="spellEnd"/>
            <w:r w:rsidRPr="005A4A0A">
              <w:t xml:space="preserve"> </w:t>
            </w:r>
            <w:r w:rsidRPr="005A4A0A">
              <w:rPr>
                <w:noProof/>
              </w:rPr>
              <w:drawing>
                <wp:inline distT="0" distB="0" distL="0" distR="0" wp14:anchorId="64AF4FCA" wp14:editId="0AC13A36">
                  <wp:extent cx="2133600" cy="1250428"/>
                  <wp:effectExtent l="0" t="0" r="0" b="6985"/>
                  <wp:docPr id="1164522066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64522066" name=""/>
                          <pic:cNvPicPr/>
                        </pic:nvPicPr>
                        <pic:blipFill>
                          <a:blip r:embed="rId8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57130" cy="126421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5347786" w14:textId="5713A877" w:rsidR="005A4A0A" w:rsidRPr="00DC20D2" w:rsidRDefault="005A4A0A" w:rsidP="00DC20D2">
            <w:pPr>
              <w:pStyle w:val="03Fliesstext"/>
              <w:rPr>
                <w:u w:val="single"/>
              </w:rPr>
            </w:pPr>
          </w:p>
        </w:tc>
        <w:tc>
          <w:tcPr>
            <w:tcW w:w="4602" w:type="dxa"/>
          </w:tcPr>
          <w:p w14:paraId="070E749B" w14:textId="77777777" w:rsidR="00DC20D2" w:rsidRDefault="00DC20D2" w:rsidP="00DC20D2">
            <w:pPr>
              <w:pStyle w:val="03Fliesstext"/>
            </w:pPr>
            <w:r>
              <w:lastRenderedPageBreak/>
              <w:t>Spieler-Fotos</w:t>
            </w:r>
          </w:p>
          <w:p w14:paraId="532AF537" w14:textId="77777777" w:rsidR="005A4A0A" w:rsidRDefault="005A4A0A" w:rsidP="00DC20D2">
            <w:pPr>
              <w:pStyle w:val="03Fliesstext"/>
            </w:pPr>
          </w:p>
          <w:p w14:paraId="2A41C4AE" w14:textId="3CEFB621" w:rsidR="005A4A0A" w:rsidRDefault="005A4A0A" w:rsidP="00DC20D2">
            <w:pPr>
              <w:pStyle w:val="03Fliesstext"/>
            </w:pPr>
            <w:r>
              <w:t>F</w:t>
            </w:r>
            <w:r w:rsidR="00DC20D2">
              <w:t>ür RED+</w:t>
            </w:r>
            <w:r>
              <w:t xml:space="preserve">: </w:t>
            </w:r>
          </w:p>
          <w:p w14:paraId="0EC4D94C" w14:textId="0F7C2FC8" w:rsidR="00DC20D2" w:rsidRDefault="005A4A0A" w:rsidP="00DC20D2">
            <w:pPr>
              <w:pStyle w:val="03Fliesstext"/>
            </w:pPr>
            <w:r>
              <w:t xml:space="preserve">Transparent, </w:t>
            </w:r>
            <w:r w:rsidRPr="005A4A0A">
              <w:t>Abgespeichert im PNG-Format</w:t>
            </w:r>
          </w:p>
          <w:p w14:paraId="5BEC436B" w14:textId="77777777" w:rsidR="00DC20D2" w:rsidRDefault="00DC20D2" w:rsidP="00DC20D2">
            <w:pPr>
              <w:pStyle w:val="03Fliesstext"/>
            </w:pPr>
          </w:p>
          <w:p w14:paraId="4F22542F" w14:textId="302B41D8" w:rsidR="005A4A0A" w:rsidRDefault="005A4A0A" w:rsidP="00DC20D2">
            <w:pPr>
              <w:pStyle w:val="03Fliesstext"/>
            </w:pPr>
            <w:r>
              <w:t xml:space="preserve">Für </w:t>
            </w:r>
            <w:proofErr w:type="spellStart"/>
            <w:r>
              <w:t>Handballworld</w:t>
            </w:r>
            <w:proofErr w:type="spellEnd"/>
            <w:r>
              <w:t>:</w:t>
            </w:r>
          </w:p>
          <w:p w14:paraId="6CEC35DB" w14:textId="037BF828" w:rsidR="005A4A0A" w:rsidRDefault="005A4A0A" w:rsidP="005A4A0A">
            <w:pPr>
              <w:pStyle w:val="03Fliesstext"/>
            </w:pPr>
            <w:r>
              <w:t>Mit Hintergrund (nicht transparent), Abgespeichert im JPG-Format</w:t>
            </w:r>
          </w:p>
          <w:p w14:paraId="453EDC95" w14:textId="77777777" w:rsidR="005A4A0A" w:rsidRPr="005A4A0A" w:rsidRDefault="005A4A0A" w:rsidP="005A4A0A">
            <w:pPr>
              <w:pStyle w:val="03Fliesstext"/>
            </w:pPr>
          </w:p>
          <w:p w14:paraId="3033DDFF" w14:textId="3859866D" w:rsidR="005A4A0A" w:rsidRDefault="005A4A0A" w:rsidP="005A4A0A">
            <w:pPr>
              <w:pStyle w:val="03Fliesstext"/>
            </w:pPr>
            <w:r w:rsidRPr="005A4A0A">
              <w:t>Knapp oberhalb des Kopfes und nur die Oberschenken drauf (keine Knie), links und rechts etwa gleichmässiger Abstand - Bild Beispiel:</w:t>
            </w:r>
          </w:p>
          <w:p w14:paraId="0055B00D" w14:textId="77777777" w:rsidR="005A4A0A" w:rsidRDefault="005A4A0A" w:rsidP="00DC20D2">
            <w:pPr>
              <w:pStyle w:val="03Fliesstext"/>
            </w:pPr>
          </w:p>
          <w:p w14:paraId="2EBE53B9" w14:textId="1B46A961" w:rsidR="00DC20D2" w:rsidRDefault="00DC20D2" w:rsidP="00DC20D2">
            <w:pPr>
              <w:pStyle w:val="03Fliesstext"/>
            </w:pPr>
            <w:r>
              <w:t xml:space="preserve">Ganz: </w:t>
            </w:r>
            <w:r>
              <w:tab/>
              <w:t>600 x 900 Pixel</w:t>
            </w:r>
          </w:p>
          <w:p w14:paraId="2DCFA148" w14:textId="77777777" w:rsidR="00DC20D2" w:rsidRDefault="00DC20D2" w:rsidP="00DC20D2">
            <w:pPr>
              <w:pStyle w:val="03Fliesstext"/>
            </w:pPr>
          </w:p>
          <w:p w14:paraId="0B1EFA70" w14:textId="77777777" w:rsidR="005A4A0A" w:rsidRDefault="005A4A0A" w:rsidP="005A4A0A">
            <w:pPr>
              <w:pStyle w:val="03Fliesstext"/>
            </w:pPr>
            <w:r>
              <w:t>Portrait:</w:t>
            </w:r>
            <w:r>
              <w:tab/>
              <w:t>400 x 400 Pixel</w:t>
            </w:r>
          </w:p>
          <w:p w14:paraId="537683FC" w14:textId="77777777" w:rsidR="00DC20D2" w:rsidRDefault="00DC20D2" w:rsidP="00DC20D2">
            <w:pPr>
              <w:pStyle w:val="03Fliesstext"/>
            </w:pPr>
          </w:p>
          <w:p w14:paraId="68DA1450" w14:textId="1B15809F" w:rsidR="00DC20D2" w:rsidRPr="00DC20D2" w:rsidRDefault="00DC20D2" w:rsidP="00DC20D2">
            <w:pPr>
              <w:pStyle w:val="03Fliesstext"/>
            </w:pPr>
          </w:p>
        </w:tc>
      </w:tr>
      <w:tr w:rsidR="00DC20D2" w14:paraId="0FCD7119" w14:textId="77777777" w:rsidTr="001248CD">
        <w:tc>
          <w:tcPr>
            <w:tcW w:w="4602" w:type="dxa"/>
          </w:tcPr>
          <w:p w14:paraId="09149E79" w14:textId="7356287F" w:rsidR="00DC20D2" w:rsidRDefault="005A4A0A" w:rsidP="00DC20D2">
            <w:pPr>
              <w:pStyle w:val="03Fliesstext"/>
              <w:rPr>
                <w:u w:val="single"/>
              </w:rPr>
            </w:pPr>
            <w:hyperlink r:id="rId89" w:history="1">
              <w:r w:rsidRPr="0027094B">
                <w:rPr>
                  <w:rStyle w:val="Hyperlink"/>
                </w:rPr>
                <w:t>https://www.handball.ch/de/matchcenter/teams/40109</w:t>
              </w:r>
            </w:hyperlink>
          </w:p>
          <w:p w14:paraId="51D38C9E" w14:textId="77777777" w:rsidR="005A4A0A" w:rsidRDefault="005A4A0A" w:rsidP="00DC20D2">
            <w:pPr>
              <w:pStyle w:val="03Fliesstext"/>
            </w:pPr>
            <w:r w:rsidRPr="00AB4586">
              <w:rPr>
                <w:noProof/>
              </w:rPr>
              <w:drawing>
                <wp:inline distT="0" distB="0" distL="0" distR="0" wp14:anchorId="1CE8C7F3" wp14:editId="5ECE466B">
                  <wp:extent cx="2514600" cy="879199"/>
                  <wp:effectExtent l="0" t="0" r="0" b="0"/>
                  <wp:docPr id="207949359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7949359" name=""/>
                          <pic:cNvPicPr/>
                        </pic:nvPicPr>
                        <pic:blipFill>
                          <a:blip r:embed="rId9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34183" cy="88604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7D0CAB1" w14:textId="4EDC7649" w:rsidR="00AB4586" w:rsidRDefault="00AB4586" w:rsidP="00DC20D2">
            <w:pPr>
              <w:pStyle w:val="03Fliesstext"/>
            </w:pPr>
            <w:r w:rsidRPr="00AB4586">
              <w:rPr>
                <w:noProof/>
              </w:rPr>
              <w:drawing>
                <wp:inline distT="0" distB="0" distL="0" distR="0" wp14:anchorId="7AB2A43C" wp14:editId="71A1764D">
                  <wp:extent cx="1449998" cy="1062038"/>
                  <wp:effectExtent l="0" t="0" r="0" b="5080"/>
                  <wp:docPr id="210465696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0465696" name=""/>
                          <pic:cNvPicPr/>
                        </pic:nvPicPr>
                        <pic:blipFill>
                          <a:blip r:embed="rId9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58811" cy="106849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46A9993" w14:textId="4475CECB" w:rsidR="00AB4586" w:rsidRPr="00AB4586" w:rsidRDefault="00AB4586" w:rsidP="00DC20D2">
            <w:pPr>
              <w:pStyle w:val="03Fliesstext"/>
            </w:pPr>
            <w:r w:rsidRPr="00AB4586">
              <w:rPr>
                <w:noProof/>
              </w:rPr>
              <w:drawing>
                <wp:inline distT="0" distB="0" distL="0" distR="0" wp14:anchorId="768B2446" wp14:editId="63D17A21">
                  <wp:extent cx="1839351" cy="300037"/>
                  <wp:effectExtent l="0" t="0" r="0" b="5080"/>
                  <wp:docPr id="1245857757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45857757" name=""/>
                          <pic:cNvPicPr/>
                        </pic:nvPicPr>
                        <pic:blipFill>
                          <a:blip r:embed="rId9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62850" cy="32018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FD2F3CF" w14:textId="4C4C0F03" w:rsidR="00AB4586" w:rsidRPr="00DC20D2" w:rsidRDefault="00AB4586" w:rsidP="00DC20D2">
            <w:pPr>
              <w:pStyle w:val="03Fliesstext"/>
              <w:rPr>
                <w:u w:val="single"/>
              </w:rPr>
            </w:pPr>
          </w:p>
        </w:tc>
        <w:tc>
          <w:tcPr>
            <w:tcW w:w="4602" w:type="dxa"/>
          </w:tcPr>
          <w:p w14:paraId="30E156EA" w14:textId="77777777" w:rsidR="004E3CA3" w:rsidRDefault="005A4A0A" w:rsidP="00DC20D2">
            <w:pPr>
              <w:pStyle w:val="03Fliesstext"/>
            </w:pPr>
            <w:r>
              <w:t>Logos</w:t>
            </w:r>
          </w:p>
          <w:p w14:paraId="628268DE" w14:textId="6CEFDF98" w:rsidR="004E3CA3" w:rsidRDefault="004E3CA3" w:rsidP="00DC20D2">
            <w:pPr>
              <w:pStyle w:val="03Fliesstext"/>
            </w:pPr>
            <w:r>
              <w:t>Möglichst transparent, als PNG-Files</w:t>
            </w:r>
          </w:p>
          <w:p w14:paraId="7155ED08" w14:textId="77777777" w:rsidR="004E3CA3" w:rsidRDefault="004E3CA3" w:rsidP="00DC20D2">
            <w:pPr>
              <w:pStyle w:val="03Fliesstext"/>
            </w:pPr>
            <w:r>
              <w:t xml:space="preserve">Für </w:t>
            </w:r>
          </w:p>
          <w:p w14:paraId="007C836C" w14:textId="4557203A" w:rsidR="00DC20D2" w:rsidRDefault="004E3CA3" w:rsidP="004E3CA3">
            <w:pPr>
              <w:pStyle w:val="03Fliesstext"/>
              <w:numPr>
                <w:ilvl w:val="0"/>
                <w:numId w:val="16"/>
              </w:numPr>
            </w:pPr>
            <w:r>
              <w:t>handball.ch</w:t>
            </w:r>
            <w:r w:rsidR="00AB4586">
              <w:t xml:space="preserve">, Vereine, Liveticker, Reports (LT, Spielberichte, </w:t>
            </w:r>
            <w:proofErr w:type="spellStart"/>
            <w:r w:rsidR="00AB4586">
              <w:t>etc</w:t>
            </w:r>
            <w:proofErr w:type="spellEnd"/>
            <w:r w:rsidR="00AB4586">
              <w:t>)</w:t>
            </w:r>
          </w:p>
          <w:p w14:paraId="04CE73B1" w14:textId="4F29680A" w:rsidR="004E3CA3" w:rsidRDefault="004E3CA3" w:rsidP="004E3CA3">
            <w:pPr>
              <w:pStyle w:val="03Fliesstext"/>
              <w:numPr>
                <w:ilvl w:val="0"/>
                <w:numId w:val="16"/>
              </w:numPr>
            </w:pPr>
            <w:r>
              <w:t>RED+</w:t>
            </w:r>
          </w:p>
          <w:p w14:paraId="4A0248E9" w14:textId="77777777" w:rsidR="005A4A0A" w:rsidRDefault="005A4A0A" w:rsidP="00DC20D2">
            <w:pPr>
              <w:pStyle w:val="03Fliesstext"/>
            </w:pPr>
          </w:p>
          <w:p w14:paraId="4AE00931" w14:textId="7C2D67BE" w:rsidR="005A4A0A" w:rsidRDefault="005A4A0A" w:rsidP="00DC20D2">
            <w:pPr>
              <w:pStyle w:val="03Fliesstext"/>
            </w:pPr>
          </w:p>
        </w:tc>
      </w:tr>
      <w:tr w:rsidR="00AB4586" w14:paraId="3A8B7EA0" w14:textId="77777777" w:rsidTr="001248CD">
        <w:tc>
          <w:tcPr>
            <w:tcW w:w="4602" w:type="dxa"/>
          </w:tcPr>
          <w:p w14:paraId="6CC238E6" w14:textId="0300DEF3" w:rsidR="00AB4586" w:rsidRDefault="00AB4586" w:rsidP="00DC20D2">
            <w:pPr>
              <w:pStyle w:val="03Fliesstext"/>
              <w:rPr>
                <w:u w:val="single"/>
              </w:rPr>
            </w:pPr>
            <w:hyperlink r:id="rId93" w:history="1">
              <w:r w:rsidRPr="0027094B">
                <w:rPr>
                  <w:rStyle w:val="Hyperlink"/>
                </w:rPr>
                <w:t>https://www.handball.ch/de/verband/geschaeftsstelle/shv-team/</w:t>
              </w:r>
            </w:hyperlink>
          </w:p>
          <w:p w14:paraId="46C23149" w14:textId="77777777" w:rsidR="00AB4586" w:rsidRDefault="00AB4586" w:rsidP="00DC20D2">
            <w:pPr>
              <w:pStyle w:val="03Fliesstext"/>
              <w:rPr>
                <w:u w:val="single"/>
              </w:rPr>
            </w:pPr>
          </w:p>
          <w:p w14:paraId="3F472946" w14:textId="0C89A385" w:rsidR="00AB4586" w:rsidRDefault="00AB4586" w:rsidP="00DC20D2">
            <w:pPr>
              <w:pStyle w:val="03Fliesstext"/>
              <w:rPr>
                <w:u w:val="single"/>
              </w:rPr>
            </w:pPr>
            <w:r w:rsidRPr="00AB4586">
              <w:rPr>
                <w:noProof/>
                <w:u w:val="single"/>
              </w:rPr>
              <w:drawing>
                <wp:inline distT="0" distB="0" distL="0" distR="0" wp14:anchorId="1752E981" wp14:editId="1F168711">
                  <wp:extent cx="2582825" cy="1400175"/>
                  <wp:effectExtent l="0" t="0" r="8255" b="0"/>
                  <wp:docPr id="622777425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22777425" name=""/>
                          <pic:cNvPicPr/>
                        </pic:nvPicPr>
                        <pic:blipFill>
                          <a:blip r:embed="rId9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07520" cy="141356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02" w:type="dxa"/>
          </w:tcPr>
          <w:p w14:paraId="73568128" w14:textId="77777777" w:rsidR="00AB4586" w:rsidRDefault="00AB4586" w:rsidP="00DC20D2">
            <w:pPr>
              <w:pStyle w:val="03Fliesstext"/>
            </w:pPr>
            <w:r>
              <w:t>Handball.ch</w:t>
            </w:r>
          </w:p>
          <w:p w14:paraId="63FE3934" w14:textId="77777777" w:rsidR="00AB4586" w:rsidRDefault="00AB4586" w:rsidP="00AB4586">
            <w:pPr>
              <w:pStyle w:val="03Fliesstext"/>
              <w:numPr>
                <w:ilvl w:val="0"/>
                <w:numId w:val="16"/>
              </w:numPr>
            </w:pPr>
            <w:r>
              <w:t>Gremien</w:t>
            </w:r>
          </w:p>
          <w:p w14:paraId="1B0B3240" w14:textId="77777777" w:rsidR="00AB4586" w:rsidRDefault="00AB4586" w:rsidP="00AB4586">
            <w:pPr>
              <w:pStyle w:val="03Fliesstext"/>
              <w:numPr>
                <w:ilvl w:val="0"/>
                <w:numId w:val="16"/>
              </w:numPr>
            </w:pPr>
            <w:r>
              <w:t>Kontakte</w:t>
            </w:r>
          </w:p>
          <w:p w14:paraId="103C665F" w14:textId="77777777" w:rsidR="00AB4586" w:rsidRDefault="00AB4586" w:rsidP="00AB4586">
            <w:pPr>
              <w:pStyle w:val="03Fliesstext"/>
            </w:pPr>
          </w:p>
          <w:p w14:paraId="6AD1D01D" w14:textId="77777777" w:rsidR="00AB4586" w:rsidRDefault="00AB4586" w:rsidP="00AB4586">
            <w:pPr>
              <w:pStyle w:val="03Fliesstext"/>
            </w:pPr>
            <w:r>
              <w:t xml:space="preserve">Bild: 600 x 600 Pixel, als </w:t>
            </w:r>
            <w:proofErr w:type="spellStart"/>
            <w:r>
              <w:t>jpg</w:t>
            </w:r>
            <w:proofErr w:type="spellEnd"/>
          </w:p>
          <w:p w14:paraId="75461545" w14:textId="77777777" w:rsidR="00AB4586" w:rsidRDefault="00AB4586" w:rsidP="00AB4586">
            <w:pPr>
              <w:pStyle w:val="03Fliesstext"/>
            </w:pPr>
          </w:p>
          <w:p w14:paraId="28074915" w14:textId="1561F8F2" w:rsidR="00AB4586" w:rsidRDefault="00AB4586" w:rsidP="00AB4586">
            <w:pPr>
              <w:pStyle w:val="03Fliesstext"/>
            </w:pPr>
          </w:p>
        </w:tc>
      </w:tr>
    </w:tbl>
    <w:p w14:paraId="071E2C08" w14:textId="77777777" w:rsidR="001248CD" w:rsidRPr="001248CD" w:rsidRDefault="001248CD" w:rsidP="001248CD">
      <w:pPr>
        <w:pStyle w:val="03Fliesstext"/>
      </w:pPr>
    </w:p>
    <w:p w14:paraId="2FE601DF" w14:textId="77777777" w:rsidR="001248CD" w:rsidRPr="001248CD" w:rsidRDefault="001248CD" w:rsidP="001248CD">
      <w:pPr>
        <w:pStyle w:val="03Fliesstext"/>
      </w:pPr>
    </w:p>
    <w:p w14:paraId="7F573D2B" w14:textId="77777777" w:rsidR="001248CD" w:rsidRPr="001248CD" w:rsidRDefault="001248CD" w:rsidP="001248CD">
      <w:pPr>
        <w:pStyle w:val="03Fliesstext"/>
      </w:pPr>
    </w:p>
    <w:p w14:paraId="3C592D81" w14:textId="77777777" w:rsidR="001248CD" w:rsidRPr="001248CD" w:rsidRDefault="001248CD" w:rsidP="001248CD">
      <w:pPr>
        <w:pStyle w:val="03Fliesstext"/>
      </w:pPr>
    </w:p>
    <w:p w14:paraId="6829BE9E" w14:textId="50D2A6E3" w:rsidR="00404F6E" w:rsidRDefault="00404F6E" w:rsidP="00AF105A">
      <w:pPr>
        <w:pStyle w:val="03Fliesstext"/>
        <w:numPr>
          <w:ilvl w:val="0"/>
          <w:numId w:val="12"/>
        </w:numPr>
      </w:pPr>
      <w:r>
        <w:t>Dokumentensammlung</w:t>
      </w:r>
    </w:p>
    <w:p w14:paraId="24829FBF" w14:textId="77777777" w:rsidR="00404F6E" w:rsidRDefault="00404F6E" w:rsidP="00AF105A">
      <w:pPr>
        <w:pStyle w:val="03Fliesstext"/>
      </w:pPr>
    </w:p>
    <w:p w14:paraId="42372EE4" w14:textId="77777777" w:rsidR="00404F6E" w:rsidRDefault="00404F6E" w:rsidP="00AF105A">
      <w:pPr>
        <w:pStyle w:val="03Fliesstext"/>
      </w:pPr>
      <w:r>
        <w:t>Die Bereiche für Formulare und Übersetzungen werden später angeschaut.</w:t>
      </w:r>
    </w:p>
    <w:p w14:paraId="48B1E605" w14:textId="1C7DCDFF" w:rsidR="004E4DE8" w:rsidRDefault="004E4DE8" w:rsidP="00AF105A">
      <w:pPr>
        <w:pStyle w:val="03Fliesstext"/>
      </w:pPr>
    </w:p>
    <w:p w14:paraId="45B82B81" w14:textId="3F1FEA3D" w:rsidR="008D1E7F" w:rsidRDefault="008D1E7F" w:rsidP="00AF105A">
      <w:pPr>
        <w:pStyle w:val="03Fliesstext"/>
      </w:pPr>
      <w:proofErr w:type="spellStart"/>
      <w:r>
        <w:t>Findings</w:t>
      </w:r>
      <w:proofErr w:type="spellEnd"/>
    </w:p>
    <w:p w14:paraId="6CFEC11E" w14:textId="454680ED" w:rsidR="008D1E7F" w:rsidRDefault="008D1E7F" w:rsidP="008D1E7F">
      <w:pPr>
        <w:pStyle w:val="03Fliesstext"/>
        <w:numPr>
          <w:ilvl w:val="0"/>
          <w:numId w:val="12"/>
        </w:numPr>
      </w:pPr>
      <w:r>
        <w:t xml:space="preserve">Gegenseitige Kontrollen durchführen </w:t>
      </w:r>
      <w:r>
        <w:rPr>
          <mc:AlternateContent>
            <mc:Choice Requires="w16se"/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1F609"/>
          </mc:Choice>
          <mc:Fallback>
            <w:t>😉</w:t>
          </mc:Fallback>
        </mc:AlternateContent>
      </w:r>
    </w:p>
    <w:p w14:paraId="566D1A8A" w14:textId="77777777" w:rsidR="008D1E7F" w:rsidRDefault="008D1E7F" w:rsidP="008D1E7F">
      <w:pPr>
        <w:pStyle w:val="03Fliesstext"/>
        <w:numPr>
          <w:ilvl w:val="0"/>
          <w:numId w:val="12"/>
        </w:numPr>
      </w:pPr>
      <w:r>
        <w:t xml:space="preserve">Kontrolle </w:t>
      </w:r>
      <w:proofErr w:type="spellStart"/>
      <w:r>
        <w:t>zb</w:t>
      </w:r>
      <w:proofErr w:type="spellEnd"/>
      <w:r>
        <w:t>…</w:t>
      </w:r>
    </w:p>
    <w:p w14:paraId="32A01060" w14:textId="6457EC5D" w:rsidR="008D1E7F" w:rsidRDefault="008D1E7F" w:rsidP="008D1E7F">
      <w:pPr>
        <w:pStyle w:val="03Fliesstext"/>
        <w:ind w:left="705"/>
      </w:pPr>
      <w:r>
        <w:t>https://www.handball.ch/de/agb/</w:t>
      </w:r>
      <w:r>
        <w:br/>
      </w:r>
      <w:r>
        <w:rPr>
          <w:noProof/>
        </w:rPr>
        <w:drawing>
          <wp:inline distT="0" distB="0" distL="0" distR="0" wp14:anchorId="085B77E7" wp14:editId="7467A489">
            <wp:extent cx="3324225" cy="1550271"/>
            <wp:effectExtent l="0" t="0" r="0" b="0"/>
            <wp:docPr id="1514007721" name="Grafi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95" r:link="rId9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4916" cy="15552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6920D5" w14:textId="77777777" w:rsidR="008D1E7F" w:rsidRDefault="008D1E7F" w:rsidP="008D1E7F">
      <w:pPr>
        <w:pStyle w:val="03Fliesstext"/>
      </w:pPr>
    </w:p>
    <w:p w14:paraId="53012EE8" w14:textId="77777777" w:rsidR="008D1E7F" w:rsidRDefault="008D1E7F" w:rsidP="008D1E7F">
      <w:pPr>
        <w:pStyle w:val="03Fliesstext"/>
      </w:pPr>
    </w:p>
    <w:p w14:paraId="6A27F5C2" w14:textId="77777777" w:rsidR="008D1E7F" w:rsidRDefault="008D1E7F" w:rsidP="008D1E7F">
      <w:pPr>
        <w:pStyle w:val="03Fliesstext"/>
      </w:pPr>
    </w:p>
    <w:p w14:paraId="1F9D9FA9" w14:textId="701D26C6" w:rsidR="008D1E7F" w:rsidRPr="008D1E7F" w:rsidRDefault="008D1E7F" w:rsidP="008D1E7F">
      <w:pPr>
        <w:rPr>
          <w:rFonts w:ascii="Aptos" w:hAnsi="Aptos" w:cs="Aptos"/>
          <w:spacing w:val="0"/>
          <w:szCs w:val="22"/>
          <w:lang w:eastAsia="en-US"/>
        </w:rPr>
      </w:pPr>
      <w:r w:rsidRPr="008D1E7F">
        <w:rPr>
          <w:rFonts w:ascii="Aptos" w:hAnsi="Aptos" w:cs="Aptos"/>
          <w:spacing w:val="0"/>
          <w:szCs w:val="22"/>
          <w:lang w:eastAsia="en-US"/>
        </w:rPr>
        <w:fldChar w:fldCharType="begin"/>
      </w:r>
      <w:r w:rsidRPr="008D1E7F">
        <w:rPr>
          <w:rFonts w:ascii="Aptos" w:hAnsi="Aptos" w:cs="Aptos"/>
          <w:spacing w:val="0"/>
          <w:szCs w:val="22"/>
          <w:lang w:eastAsia="en-US"/>
        </w:rPr>
        <w:instrText xml:space="preserve"> INCLUDEPICTURE "cid:image003.png@01DD27E3.C002A080" \* MERGEFORMATINET </w:instrText>
      </w:r>
      <w:r w:rsidRPr="008D1E7F">
        <w:rPr>
          <w:rFonts w:ascii="Aptos" w:hAnsi="Aptos" w:cs="Aptos"/>
          <w:spacing w:val="0"/>
          <w:szCs w:val="22"/>
          <w:lang w:eastAsia="en-US"/>
        </w:rPr>
        <w:fldChar w:fldCharType="separate"/>
      </w:r>
      <w:r>
        <w:rPr>
          <w:rFonts w:ascii="Aptos" w:hAnsi="Aptos" w:cs="Aptos"/>
          <w:spacing w:val="0"/>
          <w:szCs w:val="22"/>
          <w:lang w:eastAsia="en-US"/>
        </w:rPr>
        <w:fldChar w:fldCharType="begin"/>
      </w:r>
      <w:r>
        <w:rPr>
          <w:rFonts w:ascii="Aptos" w:hAnsi="Aptos" w:cs="Aptos"/>
          <w:spacing w:val="0"/>
          <w:szCs w:val="22"/>
          <w:lang w:eastAsia="en-US"/>
        </w:rPr>
        <w:instrText xml:space="preserve"> INCLUDEPICTURE  "cid:image003.png@01DD27E3.C002A080" \* MERGEFORMATINET </w:instrText>
      </w:r>
      <w:r>
        <w:rPr>
          <w:rFonts w:ascii="Aptos" w:hAnsi="Aptos" w:cs="Aptos"/>
          <w:spacing w:val="0"/>
          <w:szCs w:val="22"/>
          <w:lang w:eastAsia="en-US"/>
        </w:rPr>
        <w:fldChar w:fldCharType="separate"/>
      </w:r>
      <w:r>
        <w:rPr>
          <w:rFonts w:ascii="Aptos" w:hAnsi="Aptos" w:cs="Aptos"/>
          <w:spacing w:val="0"/>
          <w:szCs w:val="22"/>
          <w:lang w:eastAsia="en-US"/>
        </w:rPr>
        <w:fldChar w:fldCharType="begin"/>
      </w:r>
      <w:r>
        <w:rPr>
          <w:rFonts w:ascii="Aptos" w:hAnsi="Aptos" w:cs="Aptos"/>
          <w:spacing w:val="0"/>
          <w:szCs w:val="22"/>
          <w:lang w:eastAsia="en-US"/>
        </w:rPr>
        <w:instrText xml:space="preserve"> INCLUDEPICTURE  "cid:image003.png@01DD27E3.C002A080" \* MERGEFORMATINET </w:instrText>
      </w:r>
      <w:r>
        <w:rPr>
          <w:rFonts w:ascii="Aptos" w:hAnsi="Aptos" w:cs="Aptos"/>
          <w:spacing w:val="0"/>
          <w:szCs w:val="22"/>
          <w:lang w:eastAsia="en-US"/>
        </w:rPr>
        <w:fldChar w:fldCharType="separate"/>
      </w:r>
      <w:r w:rsidR="00990AC2">
        <w:rPr>
          <w:rFonts w:ascii="Aptos" w:hAnsi="Aptos" w:cs="Aptos"/>
          <w:spacing w:val="0"/>
          <w:szCs w:val="22"/>
          <w:lang w:eastAsia="en-US"/>
        </w:rPr>
        <w:fldChar w:fldCharType="begin"/>
      </w:r>
      <w:r w:rsidR="00990AC2">
        <w:rPr>
          <w:rFonts w:ascii="Aptos" w:hAnsi="Aptos" w:cs="Aptos"/>
          <w:spacing w:val="0"/>
          <w:szCs w:val="22"/>
          <w:lang w:eastAsia="en-US"/>
        </w:rPr>
        <w:instrText xml:space="preserve"> INCLUDEPICTURE  "cid:image003.png@01DD27E3.C002A080" \* MERGEFORMATINET </w:instrText>
      </w:r>
      <w:r w:rsidR="00990AC2">
        <w:rPr>
          <w:rFonts w:ascii="Aptos" w:hAnsi="Aptos" w:cs="Aptos"/>
          <w:spacing w:val="0"/>
          <w:szCs w:val="22"/>
          <w:lang w:eastAsia="en-US"/>
        </w:rPr>
        <w:fldChar w:fldCharType="separate"/>
      </w:r>
      <w:r w:rsidR="0029671C">
        <w:rPr>
          <w:rFonts w:ascii="Aptos" w:hAnsi="Aptos" w:cs="Aptos"/>
          <w:spacing w:val="0"/>
          <w:szCs w:val="22"/>
          <w:lang w:eastAsia="en-US"/>
        </w:rPr>
        <w:fldChar w:fldCharType="begin"/>
      </w:r>
      <w:r w:rsidR="0029671C">
        <w:rPr>
          <w:rFonts w:ascii="Aptos" w:hAnsi="Aptos" w:cs="Aptos"/>
          <w:spacing w:val="0"/>
          <w:szCs w:val="22"/>
          <w:lang w:eastAsia="en-US"/>
        </w:rPr>
        <w:instrText xml:space="preserve"> INCLUDEPICTURE  "cid:image003.png@01DD27E3.C002A080" \* MERGEFORMATINET </w:instrText>
      </w:r>
      <w:r w:rsidR="0029671C">
        <w:rPr>
          <w:rFonts w:ascii="Aptos" w:hAnsi="Aptos" w:cs="Aptos"/>
          <w:spacing w:val="0"/>
          <w:szCs w:val="22"/>
          <w:lang w:eastAsia="en-US"/>
        </w:rPr>
        <w:fldChar w:fldCharType="separate"/>
      </w:r>
      <w:r>
        <w:rPr>
          <w:rFonts w:ascii="Aptos" w:hAnsi="Aptos" w:cs="Aptos"/>
          <w:spacing w:val="0"/>
          <w:szCs w:val="22"/>
          <w:lang w:eastAsia="en-US"/>
        </w:rPr>
        <w:fldChar w:fldCharType="begin"/>
      </w:r>
      <w:r>
        <w:rPr>
          <w:rFonts w:ascii="Aptos" w:hAnsi="Aptos" w:cs="Aptos"/>
          <w:spacing w:val="0"/>
          <w:szCs w:val="22"/>
          <w:lang w:eastAsia="en-US"/>
        </w:rPr>
        <w:instrText xml:space="preserve"> INCLUDEPICTURE  "cid:image003.png@01DD27E3.C002A080" \* MERGEFORMATINET </w:instrText>
      </w:r>
      <w:r>
        <w:rPr>
          <w:rFonts w:ascii="Aptos" w:hAnsi="Aptos" w:cs="Aptos"/>
          <w:spacing w:val="0"/>
          <w:szCs w:val="22"/>
          <w:lang w:eastAsia="en-US"/>
        </w:rPr>
        <w:fldChar w:fldCharType="separate"/>
      </w:r>
      <w:r w:rsidR="00000000">
        <w:rPr>
          <w:rFonts w:ascii="Aptos" w:hAnsi="Aptos" w:cs="Aptos"/>
          <w:spacing w:val="0"/>
          <w:szCs w:val="22"/>
          <w:lang w:eastAsia="en-US"/>
        </w:rPr>
        <w:fldChar w:fldCharType="begin"/>
      </w:r>
      <w:r w:rsidR="00000000">
        <w:rPr>
          <w:rFonts w:ascii="Aptos" w:hAnsi="Aptos" w:cs="Aptos"/>
          <w:spacing w:val="0"/>
          <w:szCs w:val="22"/>
          <w:lang w:eastAsia="en-US"/>
        </w:rPr>
        <w:instrText xml:space="preserve"> INCLUDEPICTURE  "cid:image003.png@01DD27E3.C002A080" \* MERGEFORMATINET </w:instrText>
      </w:r>
      <w:r w:rsidR="00000000">
        <w:rPr>
          <w:rFonts w:ascii="Aptos" w:hAnsi="Aptos" w:cs="Aptos"/>
          <w:spacing w:val="0"/>
          <w:szCs w:val="22"/>
          <w:lang w:eastAsia="en-US"/>
        </w:rPr>
        <w:fldChar w:fldCharType="separate"/>
      </w:r>
      <w:r w:rsidR="00971CA6">
        <w:rPr>
          <w:rFonts w:ascii="Aptos" w:hAnsi="Aptos" w:cs="Aptos"/>
          <w:spacing w:val="0"/>
          <w:szCs w:val="22"/>
          <w:lang w:eastAsia="en-US"/>
        </w:rPr>
        <w:pict w14:anchorId="5E2A80D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Grafik 1" o:spid="_x0000_i1025" type="#_x0000_t75" style="width:317.5pt;height:141.5pt">
            <v:imagedata r:id="rId97" r:href="rId98"/>
          </v:shape>
        </w:pict>
      </w:r>
      <w:r w:rsidR="00000000">
        <w:rPr>
          <w:rFonts w:ascii="Aptos" w:hAnsi="Aptos" w:cs="Aptos"/>
          <w:spacing w:val="0"/>
          <w:szCs w:val="22"/>
          <w:lang w:eastAsia="en-US"/>
        </w:rPr>
        <w:fldChar w:fldCharType="end"/>
      </w:r>
      <w:r>
        <w:rPr>
          <w:rFonts w:ascii="Aptos" w:hAnsi="Aptos" w:cs="Aptos"/>
          <w:spacing w:val="0"/>
          <w:szCs w:val="22"/>
          <w:lang w:eastAsia="en-US"/>
        </w:rPr>
        <w:fldChar w:fldCharType="end"/>
      </w:r>
      <w:r w:rsidR="0029671C">
        <w:rPr>
          <w:rFonts w:ascii="Aptos" w:hAnsi="Aptos" w:cs="Aptos"/>
          <w:spacing w:val="0"/>
          <w:szCs w:val="22"/>
          <w:lang w:eastAsia="en-US"/>
        </w:rPr>
        <w:fldChar w:fldCharType="end"/>
      </w:r>
      <w:r w:rsidR="00990AC2">
        <w:rPr>
          <w:rFonts w:ascii="Aptos" w:hAnsi="Aptos" w:cs="Aptos"/>
          <w:spacing w:val="0"/>
          <w:szCs w:val="22"/>
          <w:lang w:eastAsia="en-US"/>
        </w:rPr>
        <w:fldChar w:fldCharType="end"/>
      </w:r>
      <w:r>
        <w:rPr>
          <w:rFonts w:ascii="Aptos" w:hAnsi="Aptos" w:cs="Aptos"/>
          <w:spacing w:val="0"/>
          <w:szCs w:val="22"/>
          <w:lang w:eastAsia="en-US"/>
        </w:rPr>
        <w:fldChar w:fldCharType="end"/>
      </w:r>
      <w:r>
        <w:rPr>
          <w:rFonts w:ascii="Aptos" w:hAnsi="Aptos" w:cs="Aptos"/>
          <w:spacing w:val="0"/>
          <w:szCs w:val="22"/>
          <w:lang w:eastAsia="en-US"/>
        </w:rPr>
        <w:fldChar w:fldCharType="end"/>
      </w:r>
      <w:r w:rsidRPr="008D1E7F">
        <w:rPr>
          <w:rFonts w:ascii="Aptos" w:hAnsi="Aptos" w:cs="Aptos"/>
          <w:spacing w:val="0"/>
          <w:szCs w:val="22"/>
          <w:lang w:eastAsia="en-US"/>
        </w:rPr>
        <w:fldChar w:fldCharType="end"/>
      </w:r>
    </w:p>
    <w:p w14:paraId="5A9B600E" w14:textId="77777777" w:rsidR="008D1E7F" w:rsidRDefault="008D1E7F" w:rsidP="008D1E7F">
      <w:pPr>
        <w:pStyle w:val="03Fliesstext"/>
      </w:pPr>
    </w:p>
    <w:p w14:paraId="25B2AE5E" w14:textId="77777777" w:rsidR="008D1E7F" w:rsidRDefault="008D1E7F" w:rsidP="008D1E7F">
      <w:pPr>
        <w:pStyle w:val="03Fliesstext"/>
      </w:pPr>
    </w:p>
    <w:p w14:paraId="48F12FB0" w14:textId="77777777" w:rsidR="008D1E7F" w:rsidRDefault="008D1E7F" w:rsidP="008D1E7F">
      <w:pPr>
        <w:pStyle w:val="03Fliesstext"/>
      </w:pPr>
    </w:p>
    <w:sectPr w:rsidR="008D1E7F" w:rsidSect="00BD4841">
      <w:headerReference w:type="default" r:id="rId99"/>
      <w:footerReference w:type="default" r:id="rId100"/>
      <w:pgSz w:w="11906" w:h="16838" w:code="9"/>
      <w:pgMar w:top="2694" w:right="991" w:bottom="1702" w:left="1701" w:header="993" w:footer="44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950D35" w14:textId="77777777" w:rsidR="008202A5" w:rsidRDefault="008202A5">
      <w:r>
        <w:separator/>
      </w:r>
    </w:p>
  </w:endnote>
  <w:endnote w:type="continuationSeparator" w:id="0">
    <w:p w14:paraId="7A12C1E1" w14:textId="77777777" w:rsidR="008202A5" w:rsidRDefault="008202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NeueLT Std Lt Cn">
    <w:altName w:val="Arial"/>
    <w:panose1 w:val="020B0406020202030204"/>
    <w:charset w:val="00"/>
    <w:family w:val="swiss"/>
    <w:notTrueType/>
    <w:pitch w:val="variable"/>
    <w:sig w:usb0="800000AF" w:usb1="4000204A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NeueLT Std Lt">
    <w:altName w:val="Arial"/>
    <w:panose1 w:val="020B0403020202020204"/>
    <w:charset w:val="00"/>
    <w:family w:val="swiss"/>
    <w:notTrueType/>
    <w:pitch w:val="variable"/>
    <w:sig w:usb0="800000AF" w:usb1="4000204A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NeueLT Std Blk Cn">
    <w:altName w:val="Arial"/>
    <w:panose1 w:val="020B0806030702040204"/>
    <w:charset w:val="00"/>
    <w:family w:val="swiss"/>
    <w:notTrueType/>
    <w:pitch w:val="variable"/>
    <w:sig w:usb0="800000AF" w:usb1="4000204A" w:usb2="00000000" w:usb3="00000000" w:csb0="00000001" w:csb1="00000000"/>
  </w:font>
  <w:font w:name="HelveticaNeueLT Std Cn">
    <w:altName w:val="Arial"/>
    <w:panose1 w:val="020B0506030502030204"/>
    <w:charset w:val="00"/>
    <w:family w:val="swiss"/>
    <w:notTrueType/>
    <w:pitch w:val="variable"/>
    <w:sig w:usb0="800000AF" w:usb1="4000204A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color w:val="8D0000" w:themeColor="accent2"/>
      </w:rPr>
      <w:id w:val="1915277466"/>
      <w:docPartObj>
        <w:docPartGallery w:val="Page Numbers (Bottom of Page)"/>
        <w:docPartUnique/>
      </w:docPartObj>
    </w:sdtPr>
    <w:sdtContent>
      <w:p w14:paraId="4D8887AB" w14:textId="77777777" w:rsidR="005E0844" w:rsidRPr="005E0844" w:rsidRDefault="005E0844" w:rsidP="00BD4841">
        <w:pPr>
          <w:pStyle w:val="Fuzeile"/>
          <w:tabs>
            <w:tab w:val="clear" w:pos="9072"/>
            <w:tab w:val="right" w:pos="9214"/>
          </w:tabs>
          <w:jc w:val="right"/>
          <w:rPr>
            <w:color w:val="8D0000" w:themeColor="accent2"/>
          </w:rPr>
        </w:pPr>
        <w:r w:rsidRPr="00BD4841">
          <w:rPr>
            <w:color w:val="8D0000" w:themeColor="accent2"/>
            <w:szCs w:val="20"/>
          </w:rPr>
          <w:fldChar w:fldCharType="begin"/>
        </w:r>
        <w:r w:rsidRPr="00BD4841">
          <w:rPr>
            <w:color w:val="8D0000" w:themeColor="accent2"/>
            <w:szCs w:val="20"/>
          </w:rPr>
          <w:instrText>PAGE   \* MERGEFORMAT</w:instrText>
        </w:r>
        <w:r w:rsidRPr="00BD4841">
          <w:rPr>
            <w:color w:val="8D0000" w:themeColor="accent2"/>
            <w:szCs w:val="20"/>
          </w:rPr>
          <w:fldChar w:fldCharType="separate"/>
        </w:r>
        <w:r w:rsidRPr="00BD4841">
          <w:rPr>
            <w:color w:val="8D0000" w:themeColor="accent2"/>
            <w:szCs w:val="20"/>
            <w:lang w:val="de-DE"/>
          </w:rPr>
          <w:t>2</w:t>
        </w:r>
        <w:r w:rsidRPr="00BD4841">
          <w:rPr>
            <w:color w:val="8D0000" w:themeColor="accent2"/>
            <w:szCs w:val="20"/>
          </w:rPr>
          <w:fldChar w:fldCharType="end"/>
        </w:r>
      </w:p>
    </w:sdtContent>
  </w:sdt>
  <w:p w14:paraId="09C97E98" w14:textId="77777777" w:rsidR="0072551A" w:rsidRPr="00274827" w:rsidRDefault="0072551A" w:rsidP="00FF7806">
    <w:pPr>
      <w:rPr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35B05A" w14:textId="77777777" w:rsidR="008202A5" w:rsidRDefault="008202A5">
      <w:r>
        <w:separator/>
      </w:r>
    </w:p>
  </w:footnote>
  <w:footnote w:type="continuationSeparator" w:id="0">
    <w:p w14:paraId="38B3BF4B" w14:textId="77777777" w:rsidR="008202A5" w:rsidRDefault="008202A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200554" w14:textId="77777777" w:rsidR="00FF7806" w:rsidRPr="00230657" w:rsidRDefault="00FF7806" w:rsidP="00FF7806">
    <w:pPr>
      <w:rPr>
        <w:rFonts w:cs="Arial"/>
        <w:b/>
        <w:color w:val="808080" w:themeColor="background1" w:themeShade="80"/>
        <w:sz w:val="16"/>
        <w:szCs w:val="16"/>
      </w:rPr>
    </w:pPr>
    <w:r w:rsidRPr="00230657">
      <w:rPr>
        <w:rFonts w:cs="Arial"/>
        <w:b/>
        <w:color w:val="808080" w:themeColor="background1" w:themeShade="80"/>
        <w:sz w:val="16"/>
        <w:szCs w:val="16"/>
      </w:rPr>
      <w:t>SHV | Schweizerischer Handball-Verband</w:t>
    </w:r>
  </w:p>
  <w:p w14:paraId="117928B5" w14:textId="77777777" w:rsidR="00FF7806" w:rsidRPr="00404F6E" w:rsidRDefault="00FF7806" w:rsidP="00FF7806">
    <w:pPr>
      <w:rPr>
        <w:rFonts w:cs="Arial"/>
        <w:b/>
        <w:color w:val="808080" w:themeColor="background1" w:themeShade="80"/>
        <w:sz w:val="16"/>
        <w:szCs w:val="16"/>
      </w:rPr>
    </w:pPr>
    <w:r w:rsidRPr="00404F6E">
      <w:rPr>
        <w:rFonts w:cs="Arial"/>
        <w:b/>
        <w:color w:val="808080" w:themeColor="background1" w:themeShade="80"/>
        <w:sz w:val="16"/>
        <w:szCs w:val="16"/>
      </w:rPr>
      <w:t xml:space="preserve">FSH </w:t>
    </w:r>
    <w:r w:rsidR="00730878" w:rsidRPr="00404F6E">
      <w:rPr>
        <w:rFonts w:cs="Arial"/>
        <w:b/>
        <w:color w:val="808080" w:themeColor="background1" w:themeShade="80"/>
        <w:sz w:val="16"/>
        <w:szCs w:val="16"/>
      </w:rPr>
      <w:t>| Fédération Suisse de Handball</w:t>
    </w:r>
  </w:p>
  <w:p w14:paraId="701B5C47" w14:textId="77777777" w:rsidR="0072551A" w:rsidRPr="00EF7913" w:rsidRDefault="00FF7806" w:rsidP="00EF7913">
    <w:pPr>
      <w:rPr>
        <w:b/>
        <w:color w:val="808080" w:themeColor="background1" w:themeShade="80"/>
        <w:szCs w:val="16"/>
        <w:lang w:val="en-GB"/>
      </w:rPr>
    </w:pPr>
    <w:r w:rsidRPr="00230657">
      <w:rPr>
        <w:rFonts w:cs="Arial"/>
        <w:b/>
        <w:color w:val="808080" w:themeColor="background1" w:themeShade="80"/>
        <w:sz w:val="16"/>
        <w:szCs w:val="16"/>
        <w:lang w:val="en-GB"/>
      </w:rPr>
      <w:t>SHF | Swiss Handball Federation</w:t>
    </w:r>
    <w:r w:rsidR="00655EC9" w:rsidRPr="00EF7913">
      <w:rPr>
        <w:b/>
        <w:noProof/>
        <w:color w:val="808080" w:themeColor="background1" w:themeShade="80"/>
        <w:szCs w:val="16"/>
      </w:rPr>
      <w:drawing>
        <wp:anchor distT="0" distB="0" distL="114300" distR="114300" simplePos="0" relativeHeight="251657728" behindDoc="0" locked="0" layoutInCell="1" allowOverlap="1" wp14:anchorId="085535D7" wp14:editId="47FF3679">
          <wp:simplePos x="0" y="0"/>
          <wp:positionH relativeFrom="page">
            <wp:posOffset>5310505</wp:posOffset>
          </wp:positionH>
          <wp:positionV relativeFrom="page">
            <wp:posOffset>360045</wp:posOffset>
          </wp:positionV>
          <wp:extent cx="1600200" cy="755650"/>
          <wp:effectExtent l="19050" t="0" r="0" b="0"/>
          <wp:wrapNone/>
          <wp:docPr id="2" name="Grafik 2" descr="Handball_Schweiz_cmy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Handball_Schweiz_cmyk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00200" cy="7556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F066F99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B7A34A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204A419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CE4F55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E88CE46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725E124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B47CA71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C209BC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424267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FA8A202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685679"/>
    <w:multiLevelType w:val="hybridMultilevel"/>
    <w:tmpl w:val="FC1C7590"/>
    <w:lvl w:ilvl="0" w:tplc="41F48B5C">
      <w:numFmt w:val="bullet"/>
      <w:lvlText w:val="-"/>
      <w:lvlJc w:val="left"/>
      <w:pPr>
        <w:ind w:left="360" w:hanging="360"/>
      </w:pPr>
      <w:rPr>
        <w:rFonts w:ascii="HelveticaNeueLT Std Lt Cn" w:eastAsia="Times New Roman" w:hAnsi="HelveticaNeueLT Std Lt Cn" w:cs="Times New Roman" w:hint="default"/>
      </w:rPr>
    </w:lvl>
    <w:lvl w:ilvl="1" w:tplc="08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19161712"/>
    <w:multiLevelType w:val="multilevel"/>
    <w:tmpl w:val="A1F24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42D12F3"/>
    <w:multiLevelType w:val="multilevel"/>
    <w:tmpl w:val="2F82E0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2DD1185"/>
    <w:multiLevelType w:val="multilevel"/>
    <w:tmpl w:val="9E48CA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6FA4A3F"/>
    <w:multiLevelType w:val="hybridMultilevel"/>
    <w:tmpl w:val="27A436E4"/>
    <w:lvl w:ilvl="0" w:tplc="41F48B5C">
      <w:numFmt w:val="bullet"/>
      <w:lvlText w:val="-"/>
      <w:lvlJc w:val="left"/>
      <w:pPr>
        <w:ind w:left="720" w:hanging="360"/>
      </w:pPr>
      <w:rPr>
        <w:rFonts w:ascii="HelveticaNeueLT Std Lt Cn" w:eastAsia="Times New Roman" w:hAnsi="HelveticaNeueLT Std Lt Cn" w:cs="Times New Roman" w:hint="default"/>
      </w:rPr>
    </w:lvl>
    <w:lvl w:ilvl="1" w:tplc="08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7852A17"/>
    <w:multiLevelType w:val="hybridMultilevel"/>
    <w:tmpl w:val="6DF26144"/>
    <w:lvl w:ilvl="0" w:tplc="41F48B5C">
      <w:numFmt w:val="bullet"/>
      <w:lvlText w:val="-"/>
      <w:lvlJc w:val="left"/>
      <w:pPr>
        <w:ind w:left="720" w:hanging="360"/>
      </w:pPr>
      <w:rPr>
        <w:rFonts w:ascii="HelveticaNeueLT Std Lt Cn" w:eastAsia="Times New Roman" w:hAnsi="HelveticaNeueLT Std Lt Cn" w:cs="Times New Roman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7A871DA"/>
    <w:multiLevelType w:val="hybridMultilevel"/>
    <w:tmpl w:val="AAA64460"/>
    <w:lvl w:ilvl="0" w:tplc="5C083B9E">
      <w:numFmt w:val="bullet"/>
      <w:lvlText w:val="-"/>
      <w:lvlJc w:val="left"/>
      <w:pPr>
        <w:ind w:left="720" w:hanging="360"/>
      </w:pPr>
      <w:rPr>
        <w:rFonts w:ascii="HelveticaNeueLT Std Lt Cn" w:eastAsia="Times New Roman" w:hAnsi="HelveticaNeueLT Std Lt Cn" w:cs="Times New Roman" w:hint="default"/>
      </w:rPr>
    </w:lvl>
    <w:lvl w:ilvl="1" w:tplc="08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DBC06F8"/>
    <w:multiLevelType w:val="hybridMultilevel"/>
    <w:tmpl w:val="33DA988E"/>
    <w:lvl w:ilvl="0" w:tplc="41F48B5C">
      <w:numFmt w:val="bullet"/>
      <w:lvlText w:val="-"/>
      <w:lvlJc w:val="left"/>
      <w:pPr>
        <w:ind w:left="720" w:hanging="360"/>
      </w:pPr>
      <w:rPr>
        <w:rFonts w:ascii="HelveticaNeueLT Std Lt Cn" w:eastAsia="Times New Roman" w:hAnsi="HelveticaNeueLT Std Lt Cn" w:cs="Times New Roman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F067BFD"/>
    <w:multiLevelType w:val="multilevel"/>
    <w:tmpl w:val="CAEEBF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24A47D6"/>
    <w:multiLevelType w:val="hybridMultilevel"/>
    <w:tmpl w:val="F080E7F4"/>
    <w:lvl w:ilvl="0" w:tplc="ABEE690E">
      <w:numFmt w:val="bullet"/>
      <w:lvlText w:val="-"/>
      <w:lvlJc w:val="left"/>
      <w:pPr>
        <w:ind w:left="1065" w:hanging="705"/>
      </w:pPr>
      <w:rPr>
        <w:rFonts w:ascii="HelveticaNeueLT Std Lt Cn" w:eastAsia="Times New Roman" w:hAnsi="HelveticaNeueLT Std Lt Cn" w:cs="Times New Roman" w:hint="default"/>
      </w:rPr>
    </w:lvl>
    <w:lvl w:ilvl="1" w:tplc="08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F1F1F89"/>
    <w:multiLevelType w:val="hybridMultilevel"/>
    <w:tmpl w:val="15D6044C"/>
    <w:lvl w:ilvl="0" w:tplc="ABEE690E">
      <w:numFmt w:val="bullet"/>
      <w:lvlText w:val="-"/>
      <w:lvlJc w:val="left"/>
      <w:pPr>
        <w:ind w:left="705" w:hanging="705"/>
      </w:pPr>
      <w:rPr>
        <w:rFonts w:ascii="HelveticaNeueLT Std Lt Cn" w:eastAsia="Times New Roman" w:hAnsi="HelveticaNeueLT Std Lt Cn" w:cs="Times New Roman" w:hint="default"/>
      </w:rPr>
    </w:lvl>
    <w:lvl w:ilvl="1" w:tplc="08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5EE00831"/>
    <w:multiLevelType w:val="hybridMultilevel"/>
    <w:tmpl w:val="C966E96E"/>
    <w:lvl w:ilvl="0" w:tplc="41F48B5C">
      <w:numFmt w:val="bullet"/>
      <w:lvlText w:val="-"/>
      <w:lvlJc w:val="left"/>
      <w:pPr>
        <w:ind w:left="720" w:hanging="360"/>
      </w:pPr>
      <w:rPr>
        <w:rFonts w:ascii="HelveticaNeueLT Std Lt Cn" w:eastAsia="Times New Roman" w:hAnsi="HelveticaNeueLT Std Lt Cn" w:cs="Times New Roman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7C53B85"/>
    <w:multiLevelType w:val="hybridMultilevel"/>
    <w:tmpl w:val="5AF6194A"/>
    <w:lvl w:ilvl="0" w:tplc="41F48B5C">
      <w:numFmt w:val="bullet"/>
      <w:lvlText w:val="-"/>
      <w:lvlJc w:val="left"/>
      <w:pPr>
        <w:ind w:left="720" w:hanging="360"/>
      </w:pPr>
      <w:rPr>
        <w:rFonts w:ascii="HelveticaNeueLT Std Lt Cn" w:eastAsia="Times New Roman" w:hAnsi="HelveticaNeueLT Std Lt Cn" w:cs="Times New Roman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59773CA"/>
    <w:multiLevelType w:val="hybridMultilevel"/>
    <w:tmpl w:val="CA9C7CC4"/>
    <w:lvl w:ilvl="0" w:tplc="ABEE690E">
      <w:numFmt w:val="bullet"/>
      <w:lvlText w:val="-"/>
      <w:lvlJc w:val="left"/>
      <w:pPr>
        <w:ind w:left="1065" w:hanging="705"/>
      </w:pPr>
      <w:rPr>
        <w:rFonts w:ascii="HelveticaNeueLT Std Lt Cn" w:eastAsia="Times New Roman" w:hAnsi="HelveticaNeueLT Std Lt Cn" w:cs="Times New Roman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5F21DB2"/>
    <w:multiLevelType w:val="hybridMultilevel"/>
    <w:tmpl w:val="D7B4CFD6"/>
    <w:lvl w:ilvl="0" w:tplc="41F48B5C">
      <w:numFmt w:val="bullet"/>
      <w:lvlText w:val="-"/>
      <w:lvlJc w:val="left"/>
      <w:pPr>
        <w:ind w:left="720" w:hanging="360"/>
      </w:pPr>
      <w:rPr>
        <w:rFonts w:ascii="HelveticaNeueLT Std Lt Cn" w:eastAsia="Times New Roman" w:hAnsi="HelveticaNeueLT Std Lt Cn" w:cs="Times New Roman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E321AC8"/>
    <w:multiLevelType w:val="hybridMultilevel"/>
    <w:tmpl w:val="32F43576"/>
    <w:lvl w:ilvl="0" w:tplc="41F48B5C">
      <w:numFmt w:val="bullet"/>
      <w:lvlText w:val="-"/>
      <w:lvlJc w:val="left"/>
      <w:pPr>
        <w:ind w:left="720" w:hanging="360"/>
      </w:pPr>
      <w:rPr>
        <w:rFonts w:ascii="HelveticaNeueLT Std Lt Cn" w:eastAsia="Times New Roman" w:hAnsi="HelveticaNeueLT Std Lt Cn" w:cs="Times New Roman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FA0661D"/>
    <w:multiLevelType w:val="hybridMultilevel"/>
    <w:tmpl w:val="1E20FDB0"/>
    <w:lvl w:ilvl="0" w:tplc="FFFFFFFF">
      <w:numFmt w:val="bullet"/>
      <w:lvlText w:val="-"/>
      <w:lvlJc w:val="left"/>
      <w:pPr>
        <w:ind w:left="720" w:hanging="360"/>
      </w:pPr>
      <w:rPr>
        <w:rFonts w:ascii="HelveticaNeueLT Std Lt Cn" w:eastAsia="Times New Roman" w:hAnsi="HelveticaNeueLT Std Lt Cn" w:cs="Times New Roman" w:hint="default"/>
      </w:rPr>
    </w:lvl>
    <w:lvl w:ilvl="1" w:tplc="41F48B5C">
      <w:numFmt w:val="bullet"/>
      <w:lvlText w:val="-"/>
      <w:lvlJc w:val="left"/>
      <w:pPr>
        <w:ind w:left="360" w:hanging="360"/>
      </w:pPr>
      <w:rPr>
        <w:rFonts w:ascii="HelveticaNeueLT Std Lt Cn" w:eastAsia="Times New Roman" w:hAnsi="HelveticaNeueLT Std Lt Cn" w:cs="Times New Roman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3299085">
    <w:abstractNumId w:val="9"/>
  </w:num>
  <w:num w:numId="2" w16cid:durableId="1095518918">
    <w:abstractNumId w:val="7"/>
  </w:num>
  <w:num w:numId="3" w16cid:durableId="1967857897">
    <w:abstractNumId w:val="6"/>
  </w:num>
  <w:num w:numId="4" w16cid:durableId="1567648534">
    <w:abstractNumId w:val="5"/>
  </w:num>
  <w:num w:numId="5" w16cid:durableId="1852522531">
    <w:abstractNumId w:val="4"/>
  </w:num>
  <w:num w:numId="6" w16cid:durableId="1664578240">
    <w:abstractNumId w:val="8"/>
  </w:num>
  <w:num w:numId="7" w16cid:durableId="1252668208">
    <w:abstractNumId w:val="3"/>
  </w:num>
  <w:num w:numId="8" w16cid:durableId="542061616">
    <w:abstractNumId w:val="2"/>
  </w:num>
  <w:num w:numId="9" w16cid:durableId="1179735467">
    <w:abstractNumId w:val="1"/>
  </w:num>
  <w:num w:numId="10" w16cid:durableId="1569806310">
    <w:abstractNumId w:val="0"/>
  </w:num>
  <w:num w:numId="11" w16cid:durableId="1715622069">
    <w:abstractNumId w:val="10"/>
  </w:num>
  <w:num w:numId="12" w16cid:durableId="334384401">
    <w:abstractNumId w:val="20"/>
  </w:num>
  <w:num w:numId="13" w16cid:durableId="609774216">
    <w:abstractNumId w:val="15"/>
  </w:num>
  <w:num w:numId="14" w16cid:durableId="1331762506">
    <w:abstractNumId w:val="23"/>
  </w:num>
  <w:num w:numId="15" w16cid:durableId="582185235">
    <w:abstractNumId w:val="19"/>
  </w:num>
  <w:num w:numId="16" w16cid:durableId="1993829618">
    <w:abstractNumId w:val="17"/>
  </w:num>
  <w:num w:numId="17" w16cid:durableId="1574390382">
    <w:abstractNumId w:val="16"/>
  </w:num>
  <w:num w:numId="18" w16cid:durableId="1996377244">
    <w:abstractNumId w:val="14"/>
  </w:num>
  <w:num w:numId="19" w16cid:durableId="1080835416">
    <w:abstractNumId w:val="26"/>
  </w:num>
  <w:num w:numId="20" w16cid:durableId="343752030">
    <w:abstractNumId w:val="12"/>
  </w:num>
  <w:num w:numId="21" w16cid:durableId="1821119788">
    <w:abstractNumId w:val="25"/>
  </w:num>
  <w:num w:numId="22" w16cid:durableId="243729675">
    <w:abstractNumId w:val="13"/>
  </w:num>
  <w:num w:numId="23" w16cid:durableId="575944770">
    <w:abstractNumId w:val="24"/>
  </w:num>
  <w:num w:numId="24" w16cid:durableId="1798989946">
    <w:abstractNumId w:val="11"/>
  </w:num>
  <w:num w:numId="25" w16cid:durableId="1456407487">
    <w:abstractNumId w:val="18"/>
  </w:num>
  <w:num w:numId="26" w16cid:durableId="1790930209">
    <w:abstractNumId w:val="22"/>
  </w:num>
  <w:num w:numId="27" w16cid:durableId="109981290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8"/>
  <w:autoHyphenation/>
  <w:consecutiveHyphenLimit w:val="3"/>
  <w:hyphenationZone w:val="17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6081"/>
    <w:rsid w:val="000011A2"/>
    <w:rsid w:val="000069F5"/>
    <w:rsid w:val="00007313"/>
    <w:rsid w:val="00010E76"/>
    <w:rsid w:val="000118D4"/>
    <w:rsid w:val="00012063"/>
    <w:rsid w:val="00014C4E"/>
    <w:rsid w:val="00014E2D"/>
    <w:rsid w:val="00017F09"/>
    <w:rsid w:val="00020B48"/>
    <w:rsid w:val="000216DC"/>
    <w:rsid w:val="00021810"/>
    <w:rsid w:val="00026C03"/>
    <w:rsid w:val="00030869"/>
    <w:rsid w:val="00032C9F"/>
    <w:rsid w:val="00032DCB"/>
    <w:rsid w:val="00036935"/>
    <w:rsid w:val="00041ACE"/>
    <w:rsid w:val="00041D9B"/>
    <w:rsid w:val="00042057"/>
    <w:rsid w:val="00046328"/>
    <w:rsid w:val="00047E1A"/>
    <w:rsid w:val="00051B72"/>
    <w:rsid w:val="00053D6B"/>
    <w:rsid w:val="000563CE"/>
    <w:rsid w:val="00056A39"/>
    <w:rsid w:val="00056A46"/>
    <w:rsid w:val="00056B2D"/>
    <w:rsid w:val="00060BB7"/>
    <w:rsid w:val="0006582B"/>
    <w:rsid w:val="00067AFA"/>
    <w:rsid w:val="00072F54"/>
    <w:rsid w:val="00083802"/>
    <w:rsid w:val="00083DA6"/>
    <w:rsid w:val="00087D9C"/>
    <w:rsid w:val="00090108"/>
    <w:rsid w:val="000908E4"/>
    <w:rsid w:val="00090CB7"/>
    <w:rsid w:val="0009332B"/>
    <w:rsid w:val="0009441D"/>
    <w:rsid w:val="000945E9"/>
    <w:rsid w:val="00094786"/>
    <w:rsid w:val="0009564E"/>
    <w:rsid w:val="00096C77"/>
    <w:rsid w:val="00097818"/>
    <w:rsid w:val="000A22F8"/>
    <w:rsid w:val="000A2896"/>
    <w:rsid w:val="000A6B3B"/>
    <w:rsid w:val="000B05BC"/>
    <w:rsid w:val="000B0842"/>
    <w:rsid w:val="000B1CA1"/>
    <w:rsid w:val="000B2D4B"/>
    <w:rsid w:val="000B3038"/>
    <w:rsid w:val="000B3448"/>
    <w:rsid w:val="000B5429"/>
    <w:rsid w:val="000B5B2F"/>
    <w:rsid w:val="000B65AC"/>
    <w:rsid w:val="000B70DA"/>
    <w:rsid w:val="000C1202"/>
    <w:rsid w:val="000C256D"/>
    <w:rsid w:val="000C5233"/>
    <w:rsid w:val="000C6F71"/>
    <w:rsid w:val="000C7E9C"/>
    <w:rsid w:val="000D005B"/>
    <w:rsid w:val="000D1883"/>
    <w:rsid w:val="000D29C4"/>
    <w:rsid w:val="000D2E6B"/>
    <w:rsid w:val="000D5A04"/>
    <w:rsid w:val="000D6116"/>
    <w:rsid w:val="000E04D8"/>
    <w:rsid w:val="000E1C5A"/>
    <w:rsid w:val="000E3430"/>
    <w:rsid w:val="000E358B"/>
    <w:rsid w:val="000E4089"/>
    <w:rsid w:val="000E5A5F"/>
    <w:rsid w:val="000E5B70"/>
    <w:rsid w:val="000E7BC6"/>
    <w:rsid w:val="000E7FED"/>
    <w:rsid w:val="000F0F8A"/>
    <w:rsid w:val="000F267D"/>
    <w:rsid w:val="000F2791"/>
    <w:rsid w:val="000F3E94"/>
    <w:rsid w:val="000F4028"/>
    <w:rsid w:val="000F4B17"/>
    <w:rsid w:val="000F4B7D"/>
    <w:rsid w:val="000F63A0"/>
    <w:rsid w:val="000F658A"/>
    <w:rsid w:val="000F76B5"/>
    <w:rsid w:val="001050AF"/>
    <w:rsid w:val="00107A01"/>
    <w:rsid w:val="0011001A"/>
    <w:rsid w:val="00113156"/>
    <w:rsid w:val="001133FC"/>
    <w:rsid w:val="00114AC0"/>
    <w:rsid w:val="00115D49"/>
    <w:rsid w:val="00117B4A"/>
    <w:rsid w:val="001217D5"/>
    <w:rsid w:val="001248CD"/>
    <w:rsid w:val="00126B34"/>
    <w:rsid w:val="00126E55"/>
    <w:rsid w:val="0012722B"/>
    <w:rsid w:val="001279AB"/>
    <w:rsid w:val="0014127F"/>
    <w:rsid w:val="00142CA6"/>
    <w:rsid w:val="0014369F"/>
    <w:rsid w:val="0015239F"/>
    <w:rsid w:val="00153A9F"/>
    <w:rsid w:val="00157232"/>
    <w:rsid w:val="0016089A"/>
    <w:rsid w:val="00161319"/>
    <w:rsid w:val="0016219D"/>
    <w:rsid w:val="00162662"/>
    <w:rsid w:val="0016524E"/>
    <w:rsid w:val="001671E2"/>
    <w:rsid w:val="00173695"/>
    <w:rsid w:val="0017409F"/>
    <w:rsid w:val="00175691"/>
    <w:rsid w:val="001764C5"/>
    <w:rsid w:val="001803EC"/>
    <w:rsid w:val="0018122B"/>
    <w:rsid w:val="00181480"/>
    <w:rsid w:val="00182958"/>
    <w:rsid w:val="001850A0"/>
    <w:rsid w:val="00191EC0"/>
    <w:rsid w:val="00192515"/>
    <w:rsid w:val="001936B9"/>
    <w:rsid w:val="00194226"/>
    <w:rsid w:val="001945D5"/>
    <w:rsid w:val="001960CF"/>
    <w:rsid w:val="001A1172"/>
    <w:rsid w:val="001A57AF"/>
    <w:rsid w:val="001A5B5D"/>
    <w:rsid w:val="001B3F41"/>
    <w:rsid w:val="001B41EA"/>
    <w:rsid w:val="001B6B3D"/>
    <w:rsid w:val="001C05B6"/>
    <w:rsid w:val="001C1C34"/>
    <w:rsid w:val="001C24CD"/>
    <w:rsid w:val="001C4563"/>
    <w:rsid w:val="001D072F"/>
    <w:rsid w:val="001D5A98"/>
    <w:rsid w:val="001D67A9"/>
    <w:rsid w:val="001D6B5F"/>
    <w:rsid w:val="001E17E5"/>
    <w:rsid w:val="001E4C97"/>
    <w:rsid w:val="001E4F27"/>
    <w:rsid w:val="001F0729"/>
    <w:rsid w:val="001F5F04"/>
    <w:rsid w:val="001F7235"/>
    <w:rsid w:val="001F752D"/>
    <w:rsid w:val="001F7C55"/>
    <w:rsid w:val="002008C8"/>
    <w:rsid w:val="00200B8A"/>
    <w:rsid w:val="0020238E"/>
    <w:rsid w:val="00203808"/>
    <w:rsid w:val="00204FDB"/>
    <w:rsid w:val="002068F9"/>
    <w:rsid w:val="00207C43"/>
    <w:rsid w:val="0021031E"/>
    <w:rsid w:val="00211188"/>
    <w:rsid w:val="002118E8"/>
    <w:rsid w:val="00212F3E"/>
    <w:rsid w:val="00214B38"/>
    <w:rsid w:val="00214C9D"/>
    <w:rsid w:val="002156FE"/>
    <w:rsid w:val="002229DC"/>
    <w:rsid w:val="0022396D"/>
    <w:rsid w:val="0022646A"/>
    <w:rsid w:val="00226750"/>
    <w:rsid w:val="002268A0"/>
    <w:rsid w:val="00230189"/>
    <w:rsid w:val="00230498"/>
    <w:rsid w:val="00230657"/>
    <w:rsid w:val="002341CD"/>
    <w:rsid w:val="00236237"/>
    <w:rsid w:val="002363A6"/>
    <w:rsid w:val="002369AC"/>
    <w:rsid w:val="00237CF8"/>
    <w:rsid w:val="002417C2"/>
    <w:rsid w:val="002429BB"/>
    <w:rsid w:val="00243C0C"/>
    <w:rsid w:val="00253775"/>
    <w:rsid w:val="00260943"/>
    <w:rsid w:val="00260C79"/>
    <w:rsid w:val="002722F3"/>
    <w:rsid w:val="00274827"/>
    <w:rsid w:val="002756B1"/>
    <w:rsid w:val="00276676"/>
    <w:rsid w:val="002817FD"/>
    <w:rsid w:val="00281CDB"/>
    <w:rsid w:val="0028483C"/>
    <w:rsid w:val="0028765E"/>
    <w:rsid w:val="00287753"/>
    <w:rsid w:val="00290230"/>
    <w:rsid w:val="00291144"/>
    <w:rsid w:val="00292C47"/>
    <w:rsid w:val="002936F7"/>
    <w:rsid w:val="002939A4"/>
    <w:rsid w:val="002964DB"/>
    <w:rsid w:val="0029671C"/>
    <w:rsid w:val="002A209C"/>
    <w:rsid w:val="002A2517"/>
    <w:rsid w:val="002A5EA1"/>
    <w:rsid w:val="002A6164"/>
    <w:rsid w:val="002A6C7D"/>
    <w:rsid w:val="002B0F39"/>
    <w:rsid w:val="002B1E6B"/>
    <w:rsid w:val="002B5E28"/>
    <w:rsid w:val="002C0715"/>
    <w:rsid w:val="002C0F8E"/>
    <w:rsid w:val="002C2EBA"/>
    <w:rsid w:val="002C3294"/>
    <w:rsid w:val="002C3965"/>
    <w:rsid w:val="002C4558"/>
    <w:rsid w:val="002C5C27"/>
    <w:rsid w:val="002C6CF4"/>
    <w:rsid w:val="002C7D16"/>
    <w:rsid w:val="002D1B7F"/>
    <w:rsid w:val="002D28EF"/>
    <w:rsid w:val="002D313A"/>
    <w:rsid w:val="002D448F"/>
    <w:rsid w:val="002D4D71"/>
    <w:rsid w:val="002D5522"/>
    <w:rsid w:val="002D5E27"/>
    <w:rsid w:val="002E11FB"/>
    <w:rsid w:val="002E1A3A"/>
    <w:rsid w:val="002E356A"/>
    <w:rsid w:val="002E47A9"/>
    <w:rsid w:val="002E6201"/>
    <w:rsid w:val="002E72DE"/>
    <w:rsid w:val="002F617D"/>
    <w:rsid w:val="002F7A80"/>
    <w:rsid w:val="003005A0"/>
    <w:rsid w:val="00300AB5"/>
    <w:rsid w:val="00303EEC"/>
    <w:rsid w:val="003062B9"/>
    <w:rsid w:val="0030634A"/>
    <w:rsid w:val="00307324"/>
    <w:rsid w:val="00312583"/>
    <w:rsid w:val="003133B9"/>
    <w:rsid w:val="0031465B"/>
    <w:rsid w:val="003149D6"/>
    <w:rsid w:val="003162B5"/>
    <w:rsid w:val="003168A6"/>
    <w:rsid w:val="003207DD"/>
    <w:rsid w:val="00322049"/>
    <w:rsid w:val="00322861"/>
    <w:rsid w:val="003233F0"/>
    <w:rsid w:val="00323BC5"/>
    <w:rsid w:val="00325797"/>
    <w:rsid w:val="00326F61"/>
    <w:rsid w:val="00334146"/>
    <w:rsid w:val="00343501"/>
    <w:rsid w:val="00345759"/>
    <w:rsid w:val="00345B89"/>
    <w:rsid w:val="00345CBE"/>
    <w:rsid w:val="0035037D"/>
    <w:rsid w:val="003525CD"/>
    <w:rsid w:val="003527E0"/>
    <w:rsid w:val="00352855"/>
    <w:rsid w:val="003628E5"/>
    <w:rsid w:val="003646A3"/>
    <w:rsid w:val="00367283"/>
    <w:rsid w:val="00367608"/>
    <w:rsid w:val="003703CC"/>
    <w:rsid w:val="00370F24"/>
    <w:rsid w:val="00371120"/>
    <w:rsid w:val="00371CE9"/>
    <w:rsid w:val="003737DA"/>
    <w:rsid w:val="00374361"/>
    <w:rsid w:val="00376D73"/>
    <w:rsid w:val="0037735A"/>
    <w:rsid w:val="00377896"/>
    <w:rsid w:val="00383A23"/>
    <w:rsid w:val="0038564A"/>
    <w:rsid w:val="00387486"/>
    <w:rsid w:val="0039255D"/>
    <w:rsid w:val="0039513B"/>
    <w:rsid w:val="003957F3"/>
    <w:rsid w:val="00396B4F"/>
    <w:rsid w:val="00396F80"/>
    <w:rsid w:val="003975AF"/>
    <w:rsid w:val="003A0D63"/>
    <w:rsid w:val="003A396D"/>
    <w:rsid w:val="003A5E08"/>
    <w:rsid w:val="003B1D2C"/>
    <w:rsid w:val="003B49FF"/>
    <w:rsid w:val="003B5108"/>
    <w:rsid w:val="003B552D"/>
    <w:rsid w:val="003C0821"/>
    <w:rsid w:val="003C4756"/>
    <w:rsid w:val="003D10BF"/>
    <w:rsid w:val="003D192F"/>
    <w:rsid w:val="003D3D0D"/>
    <w:rsid w:val="003E060C"/>
    <w:rsid w:val="003E0CF8"/>
    <w:rsid w:val="003E0D93"/>
    <w:rsid w:val="003E1DAB"/>
    <w:rsid w:val="003E23E2"/>
    <w:rsid w:val="003E2547"/>
    <w:rsid w:val="003E282F"/>
    <w:rsid w:val="003E599F"/>
    <w:rsid w:val="003E763F"/>
    <w:rsid w:val="003E7E3E"/>
    <w:rsid w:val="003F01B2"/>
    <w:rsid w:val="003F06C6"/>
    <w:rsid w:val="003F1DF6"/>
    <w:rsid w:val="003F291A"/>
    <w:rsid w:val="003F3278"/>
    <w:rsid w:val="003F3B09"/>
    <w:rsid w:val="003F5458"/>
    <w:rsid w:val="003F7437"/>
    <w:rsid w:val="003F79F4"/>
    <w:rsid w:val="00400A1C"/>
    <w:rsid w:val="00402641"/>
    <w:rsid w:val="004032E2"/>
    <w:rsid w:val="00404F6E"/>
    <w:rsid w:val="00406068"/>
    <w:rsid w:val="00410E48"/>
    <w:rsid w:val="00411381"/>
    <w:rsid w:val="00414B89"/>
    <w:rsid w:val="00415E9C"/>
    <w:rsid w:val="0041682C"/>
    <w:rsid w:val="00417D9E"/>
    <w:rsid w:val="0042161C"/>
    <w:rsid w:val="004232DF"/>
    <w:rsid w:val="00424760"/>
    <w:rsid w:val="00424801"/>
    <w:rsid w:val="00425F39"/>
    <w:rsid w:val="00427344"/>
    <w:rsid w:val="004305DB"/>
    <w:rsid w:val="00431969"/>
    <w:rsid w:val="004319A8"/>
    <w:rsid w:val="0044046E"/>
    <w:rsid w:val="00441A8A"/>
    <w:rsid w:val="00442369"/>
    <w:rsid w:val="004446F4"/>
    <w:rsid w:val="0044602C"/>
    <w:rsid w:val="00456229"/>
    <w:rsid w:val="00456797"/>
    <w:rsid w:val="0045714A"/>
    <w:rsid w:val="00461860"/>
    <w:rsid w:val="00463008"/>
    <w:rsid w:val="00463AC9"/>
    <w:rsid w:val="00463DC4"/>
    <w:rsid w:val="004640FD"/>
    <w:rsid w:val="00465E4A"/>
    <w:rsid w:val="00466DA0"/>
    <w:rsid w:val="00470DE5"/>
    <w:rsid w:val="00470E68"/>
    <w:rsid w:val="00471772"/>
    <w:rsid w:val="00475268"/>
    <w:rsid w:val="00475AD7"/>
    <w:rsid w:val="0047652F"/>
    <w:rsid w:val="0048103C"/>
    <w:rsid w:val="00482821"/>
    <w:rsid w:val="0048334A"/>
    <w:rsid w:val="004834D5"/>
    <w:rsid w:val="004859E3"/>
    <w:rsid w:val="0048653B"/>
    <w:rsid w:val="00487E2B"/>
    <w:rsid w:val="0049080D"/>
    <w:rsid w:val="00491631"/>
    <w:rsid w:val="0049266B"/>
    <w:rsid w:val="0049510D"/>
    <w:rsid w:val="004967FA"/>
    <w:rsid w:val="004968DB"/>
    <w:rsid w:val="00497850"/>
    <w:rsid w:val="004A01D3"/>
    <w:rsid w:val="004A0478"/>
    <w:rsid w:val="004A365B"/>
    <w:rsid w:val="004A52EF"/>
    <w:rsid w:val="004A7EC7"/>
    <w:rsid w:val="004B5F6C"/>
    <w:rsid w:val="004C04EA"/>
    <w:rsid w:val="004C09CB"/>
    <w:rsid w:val="004C1C7F"/>
    <w:rsid w:val="004C5649"/>
    <w:rsid w:val="004C64AC"/>
    <w:rsid w:val="004C6D3C"/>
    <w:rsid w:val="004D10FD"/>
    <w:rsid w:val="004D156E"/>
    <w:rsid w:val="004D21A8"/>
    <w:rsid w:val="004E0A9A"/>
    <w:rsid w:val="004E18D6"/>
    <w:rsid w:val="004E1C75"/>
    <w:rsid w:val="004E1EE6"/>
    <w:rsid w:val="004E1EEA"/>
    <w:rsid w:val="004E3CA3"/>
    <w:rsid w:val="004E4DE8"/>
    <w:rsid w:val="004E69C4"/>
    <w:rsid w:val="004E6F59"/>
    <w:rsid w:val="004F12BC"/>
    <w:rsid w:val="004F5A0D"/>
    <w:rsid w:val="004F64A7"/>
    <w:rsid w:val="00500D03"/>
    <w:rsid w:val="00501E15"/>
    <w:rsid w:val="00502466"/>
    <w:rsid w:val="00510001"/>
    <w:rsid w:val="005160C1"/>
    <w:rsid w:val="00516B3B"/>
    <w:rsid w:val="00517914"/>
    <w:rsid w:val="00521CEE"/>
    <w:rsid w:val="00522A8B"/>
    <w:rsid w:val="00523015"/>
    <w:rsid w:val="0052434D"/>
    <w:rsid w:val="00524CB2"/>
    <w:rsid w:val="005252C6"/>
    <w:rsid w:val="00532105"/>
    <w:rsid w:val="00535635"/>
    <w:rsid w:val="005367CE"/>
    <w:rsid w:val="00536C5A"/>
    <w:rsid w:val="00537392"/>
    <w:rsid w:val="005375F7"/>
    <w:rsid w:val="005377E0"/>
    <w:rsid w:val="00540477"/>
    <w:rsid w:val="00540F42"/>
    <w:rsid w:val="005413C4"/>
    <w:rsid w:val="005428EC"/>
    <w:rsid w:val="0054621E"/>
    <w:rsid w:val="00551E3E"/>
    <w:rsid w:val="005564FE"/>
    <w:rsid w:val="00557408"/>
    <w:rsid w:val="00561484"/>
    <w:rsid w:val="00567F5A"/>
    <w:rsid w:val="00570169"/>
    <w:rsid w:val="00570A50"/>
    <w:rsid w:val="00575995"/>
    <w:rsid w:val="00577ED2"/>
    <w:rsid w:val="0058049B"/>
    <w:rsid w:val="00580A77"/>
    <w:rsid w:val="005822CD"/>
    <w:rsid w:val="00583BDE"/>
    <w:rsid w:val="0058410D"/>
    <w:rsid w:val="00587779"/>
    <w:rsid w:val="00587AEC"/>
    <w:rsid w:val="00590342"/>
    <w:rsid w:val="00590CA3"/>
    <w:rsid w:val="00593472"/>
    <w:rsid w:val="0059465C"/>
    <w:rsid w:val="005953F9"/>
    <w:rsid w:val="005954E7"/>
    <w:rsid w:val="00595B81"/>
    <w:rsid w:val="0059725E"/>
    <w:rsid w:val="005A2AB2"/>
    <w:rsid w:val="005A33D3"/>
    <w:rsid w:val="005A4A0A"/>
    <w:rsid w:val="005A5681"/>
    <w:rsid w:val="005A75A4"/>
    <w:rsid w:val="005B2068"/>
    <w:rsid w:val="005B2C7B"/>
    <w:rsid w:val="005B3115"/>
    <w:rsid w:val="005B4C4A"/>
    <w:rsid w:val="005B7EA2"/>
    <w:rsid w:val="005C036B"/>
    <w:rsid w:val="005C4566"/>
    <w:rsid w:val="005C4D30"/>
    <w:rsid w:val="005C66F7"/>
    <w:rsid w:val="005D1528"/>
    <w:rsid w:val="005D4869"/>
    <w:rsid w:val="005D4DF9"/>
    <w:rsid w:val="005D6982"/>
    <w:rsid w:val="005E0844"/>
    <w:rsid w:val="005E0D44"/>
    <w:rsid w:val="005E2D74"/>
    <w:rsid w:val="005E38F6"/>
    <w:rsid w:val="005E4A82"/>
    <w:rsid w:val="005E5D9E"/>
    <w:rsid w:val="005E743A"/>
    <w:rsid w:val="005E7709"/>
    <w:rsid w:val="005E7BCF"/>
    <w:rsid w:val="005F390F"/>
    <w:rsid w:val="005F72C2"/>
    <w:rsid w:val="006013BE"/>
    <w:rsid w:val="006052BE"/>
    <w:rsid w:val="00605870"/>
    <w:rsid w:val="00605C65"/>
    <w:rsid w:val="00606B82"/>
    <w:rsid w:val="00606CF0"/>
    <w:rsid w:val="00606E5A"/>
    <w:rsid w:val="00613A89"/>
    <w:rsid w:val="006141F8"/>
    <w:rsid w:val="00620302"/>
    <w:rsid w:val="0062084F"/>
    <w:rsid w:val="006218D0"/>
    <w:rsid w:val="006222C5"/>
    <w:rsid w:val="006309CA"/>
    <w:rsid w:val="0063213C"/>
    <w:rsid w:val="006328AB"/>
    <w:rsid w:val="00632C45"/>
    <w:rsid w:val="00632F90"/>
    <w:rsid w:val="00636550"/>
    <w:rsid w:val="00636EE5"/>
    <w:rsid w:val="00637DE3"/>
    <w:rsid w:val="00640919"/>
    <w:rsid w:val="00641514"/>
    <w:rsid w:val="00641C1F"/>
    <w:rsid w:val="0064283C"/>
    <w:rsid w:val="00650ADB"/>
    <w:rsid w:val="00650B26"/>
    <w:rsid w:val="00655EC9"/>
    <w:rsid w:val="006610F3"/>
    <w:rsid w:val="0066190D"/>
    <w:rsid w:val="00662169"/>
    <w:rsid w:val="006628FA"/>
    <w:rsid w:val="00662E23"/>
    <w:rsid w:val="00663236"/>
    <w:rsid w:val="006637B4"/>
    <w:rsid w:val="006700E3"/>
    <w:rsid w:val="00670356"/>
    <w:rsid w:val="00672319"/>
    <w:rsid w:val="006743BD"/>
    <w:rsid w:val="006802A8"/>
    <w:rsid w:val="00685163"/>
    <w:rsid w:val="00687E0C"/>
    <w:rsid w:val="00687F65"/>
    <w:rsid w:val="00690895"/>
    <w:rsid w:val="0069207A"/>
    <w:rsid w:val="0069273D"/>
    <w:rsid w:val="00694779"/>
    <w:rsid w:val="006A0F43"/>
    <w:rsid w:val="006A2493"/>
    <w:rsid w:val="006A2FEC"/>
    <w:rsid w:val="006A393B"/>
    <w:rsid w:val="006A4DE2"/>
    <w:rsid w:val="006B2520"/>
    <w:rsid w:val="006C0159"/>
    <w:rsid w:val="006C1E6E"/>
    <w:rsid w:val="006C33FB"/>
    <w:rsid w:val="006C3FEE"/>
    <w:rsid w:val="006C5624"/>
    <w:rsid w:val="006C5A97"/>
    <w:rsid w:val="006C6529"/>
    <w:rsid w:val="006C6F9D"/>
    <w:rsid w:val="006C6FC2"/>
    <w:rsid w:val="006C7254"/>
    <w:rsid w:val="006D78EF"/>
    <w:rsid w:val="006E1DEF"/>
    <w:rsid w:val="006E2AC3"/>
    <w:rsid w:val="006E3132"/>
    <w:rsid w:val="006E55A0"/>
    <w:rsid w:val="006E5C77"/>
    <w:rsid w:val="006E7088"/>
    <w:rsid w:val="006F1446"/>
    <w:rsid w:val="006F18BA"/>
    <w:rsid w:val="006F5701"/>
    <w:rsid w:val="007014A3"/>
    <w:rsid w:val="007054B0"/>
    <w:rsid w:val="007057F3"/>
    <w:rsid w:val="00706F13"/>
    <w:rsid w:val="0070709E"/>
    <w:rsid w:val="00711E14"/>
    <w:rsid w:val="0071721E"/>
    <w:rsid w:val="0072251B"/>
    <w:rsid w:val="00722FF3"/>
    <w:rsid w:val="0072380A"/>
    <w:rsid w:val="0072385C"/>
    <w:rsid w:val="0072551A"/>
    <w:rsid w:val="00727EAB"/>
    <w:rsid w:val="00730644"/>
    <w:rsid w:val="00730878"/>
    <w:rsid w:val="00730F44"/>
    <w:rsid w:val="007325C6"/>
    <w:rsid w:val="007337E1"/>
    <w:rsid w:val="007341D9"/>
    <w:rsid w:val="00734743"/>
    <w:rsid w:val="007348EB"/>
    <w:rsid w:val="0074031B"/>
    <w:rsid w:val="0074220B"/>
    <w:rsid w:val="007422D9"/>
    <w:rsid w:val="00742CE3"/>
    <w:rsid w:val="00742D77"/>
    <w:rsid w:val="007467D1"/>
    <w:rsid w:val="00747487"/>
    <w:rsid w:val="00747CF9"/>
    <w:rsid w:val="00750B9D"/>
    <w:rsid w:val="00750C17"/>
    <w:rsid w:val="00751C9D"/>
    <w:rsid w:val="00752570"/>
    <w:rsid w:val="00752640"/>
    <w:rsid w:val="0075450A"/>
    <w:rsid w:val="00757A40"/>
    <w:rsid w:val="00762072"/>
    <w:rsid w:val="007625D2"/>
    <w:rsid w:val="007635FA"/>
    <w:rsid w:val="0076734A"/>
    <w:rsid w:val="007677C9"/>
    <w:rsid w:val="00773185"/>
    <w:rsid w:val="007732BF"/>
    <w:rsid w:val="00773622"/>
    <w:rsid w:val="00776034"/>
    <w:rsid w:val="00776528"/>
    <w:rsid w:val="00777044"/>
    <w:rsid w:val="00781704"/>
    <w:rsid w:val="00781B9C"/>
    <w:rsid w:val="00782BCA"/>
    <w:rsid w:val="007835DB"/>
    <w:rsid w:val="007862AE"/>
    <w:rsid w:val="00786EFB"/>
    <w:rsid w:val="00787E99"/>
    <w:rsid w:val="0079187A"/>
    <w:rsid w:val="00793C11"/>
    <w:rsid w:val="0079518A"/>
    <w:rsid w:val="00796609"/>
    <w:rsid w:val="00797AC5"/>
    <w:rsid w:val="00797C2B"/>
    <w:rsid w:val="007A0B2E"/>
    <w:rsid w:val="007A0CFF"/>
    <w:rsid w:val="007A47DC"/>
    <w:rsid w:val="007A7B0A"/>
    <w:rsid w:val="007B14BD"/>
    <w:rsid w:val="007B3D24"/>
    <w:rsid w:val="007B42C0"/>
    <w:rsid w:val="007B4DD8"/>
    <w:rsid w:val="007B688B"/>
    <w:rsid w:val="007B68C0"/>
    <w:rsid w:val="007B788C"/>
    <w:rsid w:val="007C4FEE"/>
    <w:rsid w:val="007C5B88"/>
    <w:rsid w:val="007C689C"/>
    <w:rsid w:val="007C7D0F"/>
    <w:rsid w:val="007D275A"/>
    <w:rsid w:val="007D56C4"/>
    <w:rsid w:val="007D7516"/>
    <w:rsid w:val="007E1171"/>
    <w:rsid w:val="007E4DAD"/>
    <w:rsid w:val="007E57B9"/>
    <w:rsid w:val="007E643E"/>
    <w:rsid w:val="007E74A9"/>
    <w:rsid w:val="007F1913"/>
    <w:rsid w:val="007F1BE1"/>
    <w:rsid w:val="007F30A4"/>
    <w:rsid w:val="007F6190"/>
    <w:rsid w:val="00802E53"/>
    <w:rsid w:val="0080577F"/>
    <w:rsid w:val="0081712A"/>
    <w:rsid w:val="008202A5"/>
    <w:rsid w:val="00823858"/>
    <w:rsid w:val="00824132"/>
    <w:rsid w:val="00825B0A"/>
    <w:rsid w:val="00826E27"/>
    <w:rsid w:val="0083106E"/>
    <w:rsid w:val="00833452"/>
    <w:rsid w:val="008338C7"/>
    <w:rsid w:val="00835EBD"/>
    <w:rsid w:val="0083727E"/>
    <w:rsid w:val="008411E1"/>
    <w:rsid w:val="00842CF6"/>
    <w:rsid w:val="00843146"/>
    <w:rsid w:val="00846096"/>
    <w:rsid w:val="008460A0"/>
    <w:rsid w:val="00850EE4"/>
    <w:rsid w:val="00853739"/>
    <w:rsid w:val="00853C53"/>
    <w:rsid w:val="00855063"/>
    <w:rsid w:val="0085624E"/>
    <w:rsid w:val="00857000"/>
    <w:rsid w:val="008572A6"/>
    <w:rsid w:val="008576AC"/>
    <w:rsid w:val="008578ED"/>
    <w:rsid w:val="00860D5C"/>
    <w:rsid w:val="00866EFD"/>
    <w:rsid w:val="00871550"/>
    <w:rsid w:val="008716D6"/>
    <w:rsid w:val="00871CFA"/>
    <w:rsid w:val="0087294A"/>
    <w:rsid w:val="00872BBA"/>
    <w:rsid w:val="00875200"/>
    <w:rsid w:val="0088164B"/>
    <w:rsid w:val="00881A90"/>
    <w:rsid w:val="00882A36"/>
    <w:rsid w:val="0088555F"/>
    <w:rsid w:val="0088599F"/>
    <w:rsid w:val="00886A7B"/>
    <w:rsid w:val="0089051A"/>
    <w:rsid w:val="008918C0"/>
    <w:rsid w:val="00891D31"/>
    <w:rsid w:val="0089309C"/>
    <w:rsid w:val="00896F64"/>
    <w:rsid w:val="008A231D"/>
    <w:rsid w:val="008A351F"/>
    <w:rsid w:val="008A497C"/>
    <w:rsid w:val="008A5348"/>
    <w:rsid w:val="008A6CE5"/>
    <w:rsid w:val="008A711B"/>
    <w:rsid w:val="008B1B15"/>
    <w:rsid w:val="008B26CF"/>
    <w:rsid w:val="008B2E4F"/>
    <w:rsid w:val="008B53C1"/>
    <w:rsid w:val="008C0CF9"/>
    <w:rsid w:val="008C2A4A"/>
    <w:rsid w:val="008C2ADA"/>
    <w:rsid w:val="008C2C42"/>
    <w:rsid w:val="008C2D0D"/>
    <w:rsid w:val="008C3951"/>
    <w:rsid w:val="008C4747"/>
    <w:rsid w:val="008D1E7F"/>
    <w:rsid w:val="008D3BC6"/>
    <w:rsid w:val="008D568B"/>
    <w:rsid w:val="008D7614"/>
    <w:rsid w:val="008D7964"/>
    <w:rsid w:val="008D7A6D"/>
    <w:rsid w:val="008E185F"/>
    <w:rsid w:val="008E4469"/>
    <w:rsid w:val="008E7CA6"/>
    <w:rsid w:val="008F181E"/>
    <w:rsid w:val="008F2E1D"/>
    <w:rsid w:val="008F3982"/>
    <w:rsid w:val="008F59F7"/>
    <w:rsid w:val="008F5BA3"/>
    <w:rsid w:val="008F6AED"/>
    <w:rsid w:val="0090030A"/>
    <w:rsid w:val="009006D9"/>
    <w:rsid w:val="00901D22"/>
    <w:rsid w:val="009069AE"/>
    <w:rsid w:val="00912627"/>
    <w:rsid w:val="00912BE6"/>
    <w:rsid w:val="00916081"/>
    <w:rsid w:val="00916AE3"/>
    <w:rsid w:val="00920990"/>
    <w:rsid w:val="00930A4F"/>
    <w:rsid w:val="00931A5C"/>
    <w:rsid w:val="00931FA0"/>
    <w:rsid w:val="00940DD1"/>
    <w:rsid w:val="00943633"/>
    <w:rsid w:val="0094595F"/>
    <w:rsid w:val="00947893"/>
    <w:rsid w:val="00950728"/>
    <w:rsid w:val="00950A1C"/>
    <w:rsid w:val="00951065"/>
    <w:rsid w:val="009542B4"/>
    <w:rsid w:val="0095484D"/>
    <w:rsid w:val="00954D36"/>
    <w:rsid w:val="00955C11"/>
    <w:rsid w:val="00956011"/>
    <w:rsid w:val="0096011B"/>
    <w:rsid w:val="00965C70"/>
    <w:rsid w:val="00965D31"/>
    <w:rsid w:val="00965F01"/>
    <w:rsid w:val="00966C9C"/>
    <w:rsid w:val="009706F1"/>
    <w:rsid w:val="00970A3F"/>
    <w:rsid w:val="00970E68"/>
    <w:rsid w:val="0097169B"/>
    <w:rsid w:val="00971CA6"/>
    <w:rsid w:val="009722D8"/>
    <w:rsid w:val="0097285B"/>
    <w:rsid w:val="00972E16"/>
    <w:rsid w:val="0097454A"/>
    <w:rsid w:val="00974791"/>
    <w:rsid w:val="00975173"/>
    <w:rsid w:val="00980F11"/>
    <w:rsid w:val="009841BE"/>
    <w:rsid w:val="009906AA"/>
    <w:rsid w:val="00990AC2"/>
    <w:rsid w:val="00992969"/>
    <w:rsid w:val="00993FF0"/>
    <w:rsid w:val="00996CD9"/>
    <w:rsid w:val="009A0D27"/>
    <w:rsid w:val="009A1C8F"/>
    <w:rsid w:val="009A2DD3"/>
    <w:rsid w:val="009A393C"/>
    <w:rsid w:val="009A7E13"/>
    <w:rsid w:val="009B1DF3"/>
    <w:rsid w:val="009B2801"/>
    <w:rsid w:val="009B3206"/>
    <w:rsid w:val="009B56F6"/>
    <w:rsid w:val="009B5810"/>
    <w:rsid w:val="009C2416"/>
    <w:rsid w:val="009C654E"/>
    <w:rsid w:val="009C7493"/>
    <w:rsid w:val="009D02BC"/>
    <w:rsid w:val="009D117D"/>
    <w:rsid w:val="009D3059"/>
    <w:rsid w:val="009D4AA2"/>
    <w:rsid w:val="009D732C"/>
    <w:rsid w:val="009E0084"/>
    <w:rsid w:val="009E024C"/>
    <w:rsid w:val="009E44F8"/>
    <w:rsid w:val="009E79CB"/>
    <w:rsid w:val="009F01AE"/>
    <w:rsid w:val="009F3643"/>
    <w:rsid w:val="009F40B2"/>
    <w:rsid w:val="009F771B"/>
    <w:rsid w:val="00A00921"/>
    <w:rsid w:val="00A0105E"/>
    <w:rsid w:val="00A02E5D"/>
    <w:rsid w:val="00A03D06"/>
    <w:rsid w:val="00A04DD8"/>
    <w:rsid w:val="00A05007"/>
    <w:rsid w:val="00A0536F"/>
    <w:rsid w:val="00A1008C"/>
    <w:rsid w:val="00A152FA"/>
    <w:rsid w:val="00A16C05"/>
    <w:rsid w:val="00A20000"/>
    <w:rsid w:val="00A22026"/>
    <w:rsid w:val="00A22350"/>
    <w:rsid w:val="00A22EA2"/>
    <w:rsid w:val="00A2405C"/>
    <w:rsid w:val="00A240EA"/>
    <w:rsid w:val="00A30B40"/>
    <w:rsid w:val="00A30F1E"/>
    <w:rsid w:val="00A329F8"/>
    <w:rsid w:val="00A35C3B"/>
    <w:rsid w:val="00A430A0"/>
    <w:rsid w:val="00A449A7"/>
    <w:rsid w:val="00A44C77"/>
    <w:rsid w:val="00A512B8"/>
    <w:rsid w:val="00A51E71"/>
    <w:rsid w:val="00A526C7"/>
    <w:rsid w:val="00A53709"/>
    <w:rsid w:val="00A55183"/>
    <w:rsid w:val="00A55CC8"/>
    <w:rsid w:val="00A56501"/>
    <w:rsid w:val="00A61685"/>
    <w:rsid w:val="00A61AAA"/>
    <w:rsid w:val="00A62BE9"/>
    <w:rsid w:val="00A62F62"/>
    <w:rsid w:val="00A64776"/>
    <w:rsid w:val="00A67BE3"/>
    <w:rsid w:val="00A70B89"/>
    <w:rsid w:val="00A74EB3"/>
    <w:rsid w:val="00A80451"/>
    <w:rsid w:val="00A80901"/>
    <w:rsid w:val="00A8170D"/>
    <w:rsid w:val="00A83BBE"/>
    <w:rsid w:val="00A86F56"/>
    <w:rsid w:val="00A8744E"/>
    <w:rsid w:val="00A8751C"/>
    <w:rsid w:val="00A92F75"/>
    <w:rsid w:val="00A97B2F"/>
    <w:rsid w:val="00AA4E83"/>
    <w:rsid w:val="00AA4EB3"/>
    <w:rsid w:val="00AA6480"/>
    <w:rsid w:val="00AA70B5"/>
    <w:rsid w:val="00AA7ED3"/>
    <w:rsid w:val="00AB04F2"/>
    <w:rsid w:val="00AB0D47"/>
    <w:rsid w:val="00AB4586"/>
    <w:rsid w:val="00AB464F"/>
    <w:rsid w:val="00AC010A"/>
    <w:rsid w:val="00AC0E7C"/>
    <w:rsid w:val="00AC26D9"/>
    <w:rsid w:val="00AC2C91"/>
    <w:rsid w:val="00AC4500"/>
    <w:rsid w:val="00AC7C94"/>
    <w:rsid w:val="00AD342D"/>
    <w:rsid w:val="00AD34DD"/>
    <w:rsid w:val="00AD4CEB"/>
    <w:rsid w:val="00AD5A7D"/>
    <w:rsid w:val="00AD656B"/>
    <w:rsid w:val="00AE0749"/>
    <w:rsid w:val="00AE1E4D"/>
    <w:rsid w:val="00AE2A64"/>
    <w:rsid w:val="00AE2F9C"/>
    <w:rsid w:val="00AE3ECF"/>
    <w:rsid w:val="00AE629B"/>
    <w:rsid w:val="00AE7D3A"/>
    <w:rsid w:val="00AF0C3C"/>
    <w:rsid w:val="00AF105A"/>
    <w:rsid w:val="00AF3913"/>
    <w:rsid w:val="00AF4522"/>
    <w:rsid w:val="00AF471C"/>
    <w:rsid w:val="00AF4C5C"/>
    <w:rsid w:val="00AF6FE8"/>
    <w:rsid w:val="00B01B53"/>
    <w:rsid w:val="00B01DD7"/>
    <w:rsid w:val="00B0353D"/>
    <w:rsid w:val="00B03650"/>
    <w:rsid w:val="00B05122"/>
    <w:rsid w:val="00B0558D"/>
    <w:rsid w:val="00B0564B"/>
    <w:rsid w:val="00B0643F"/>
    <w:rsid w:val="00B06F5E"/>
    <w:rsid w:val="00B07CBC"/>
    <w:rsid w:val="00B12826"/>
    <w:rsid w:val="00B16855"/>
    <w:rsid w:val="00B16B2B"/>
    <w:rsid w:val="00B22973"/>
    <w:rsid w:val="00B22C9F"/>
    <w:rsid w:val="00B255DA"/>
    <w:rsid w:val="00B30C64"/>
    <w:rsid w:val="00B3401B"/>
    <w:rsid w:val="00B362AB"/>
    <w:rsid w:val="00B3666D"/>
    <w:rsid w:val="00B36F6E"/>
    <w:rsid w:val="00B37904"/>
    <w:rsid w:val="00B37BAE"/>
    <w:rsid w:val="00B40116"/>
    <w:rsid w:val="00B42953"/>
    <w:rsid w:val="00B43C8A"/>
    <w:rsid w:val="00B44669"/>
    <w:rsid w:val="00B45AFD"/>
    <w:rsid w:val="00B508AD"/>
    <w:rsid w:val="00B509B2"/>
    <w:rsid w:val="00B52905"/>
    <w:rsid w:val="00B54940"/>
    <w:rsid w:val="00B54BE3"/>
    <w:rsid w:val="00B60AA4"/>
    <w:rsid w:val="00B60EC0"/>
    <w:rsid w:val="00B61ED6"/>
    <w:rsid w:val="00B63B7A"/>
    <w:rsid w:val="00B659F9"/>
    <w:rsid w:val="00B66B7D"/>
    <w:rsid w:val="00B66D21"/>
    <w:rsid w:val="00B720C0"/>
    <w:rsid w:val="00B72157"/>
    <w:rsid w:val="00B750D1"/>
    <w:rsid w:val="00B75110"/>
    <w:rsid w:val="00B754B6"/>
    <w:rsid w:val="00B8118E"/>
    <w:rsid w:val="00B814F0"/>
    <w:rsid w:val="00B81FE7"/>
    <w:rsid w:val="00B825F1"/>
    <w:rsid w:val="00B829AB"/>
    <w:rsid w:val="00B870B4"/>
    <w:rsid w:val="00B877B6"/>
    <w:rsid w:val="00B87830"/>
    <w:rsid w:val="00B958FD"/>
    <w:rsid w:val="00B962C7"/>
    <w:rsid w:val="00BA12EC"/>
    <w:rsid w:val="00BA4545"/>
    <w:rsid w:val="00BA7BBC"/>
    <w:rsid w:val="00BA7E4D"/>
    <w:rsid w:val="00BB1F60"/>
    <w:rsid w:val="00BC0583"/>
    <w:rsid w:val="00BC074B"/>
    <w:rsid w:val="00BC1095"/>
    <w:rsid w:val="00BC1506"/>
    <w:rsid w:val="00BC6880"/>
    <w:rsid w:val="00BD0229"/>
    <w:rsid w:val="00BD46F3"/>
    <w:rsid w:val="00BD4841"/>
    <w:rsid w:val="00BD5EBD"/>
    <w:rsid w:val="00BD6DE2"/>
    <w:rsid w:val="00BE10E5"/>
    <w:rsid w:val="00BE1E32"/>
    <w:rsid w:val="00BE37DD"/>
    <w:rsid w:val="00BE45D0"/>
    <w:rsid w:val="00BE5C48"/>
    <w:rsid w:val="00BE658F"/>
    <w:rsid w:val="00BE6D7D"/>
    <w:rsid w:val="00BF24FB"/>
    <w:rsid w:val="00BF433F"/>
    <w:rsid w:val="00BF5527"/>
    <w:rsid w:val="00BF61EC"/>
    <w:rsid w:val="00C10AEE"/>
    <w:rsid w:val="00C11B43"/>
    <w:rsid w:val="00C12668"/>
    <w:rsid w:val="00C14F0B"/>
    <w:rsid w:val="00C14F6E"/>
    <w:rsid w:val="00C16F18"/>
    <w:rsid w:val="00C1796D"/>
    <w:rsid w:val="00C2612B"/>
    <w:rsid w:val="00C26756"/>
    <w:rsid w:val="00C3054E"/>
    <w:rsid w:val="00C31571"/>
    <w:rsid w:val="00C321FE"/>
    <w:rsid w:val="00C335BE"/>
    <w:rsid w:val="00C36807"/>
    <w:rsid w:val="00C3725B"/>
    <w:rsid w:val="00C37A8F"/>
    <w:rsid w:val="00C401BC"/>
    <w:rsid w:val="00C40F8E"/>
    <w:rsid w:val="00C42771"/>
    <w:rsid w:val="00C52949"/>
    <w:rsid w:val="00C568EB"/>
    <w:rsid w:val="00C57EB7"/>
    <w:rsid w:val="00C60352"/>
    <w:rsid w:val="00C60DF1"/>
    <w:rsid w:val="00C6262E"/>
    <w:rsid w:val="00C63330"/>
    <w:rsid w:val="00C64958"/>
    <w:rsid w:val="00C65DE1"/>
    <w:rsid w:val="00C66E0E"/>
    <w:rsid w:val="00C6783E"/>
    <w:rsid w:val="00C75B74"/>
    <w:rsid w:val="00C82547"/>
    <w:rsid w:val="00C83EB9"/>
    <w:rsid w:val="00C8607F"/>
    <w:rsid w:val="00C86BFF"/>
    <w:rsid w:val="00C86C81"/>
    <w:rsid w:val="00C87A79"/>
    <w:rsid w:val="00C9215B"/>
    <w:rsid w:val="00C93AC1"/>
    <w:rsid w:val="00C94284"/>
    <w:rsid w:val="00C955F7"/>
    <w:rsid w:val="00CA0186"/>
    <w:rsid w:val="00CA0CB8"/>
    <w:rsid w:val="00CA1F69"/>
    <w:rsid w:val="00CA284A"/>
    <w:rsid w:val="00CA297C"/>
    <w:rsid w:val="00CA3939"/>
    <w:rsid w:val="00CA5B41"/>
    <w:rsid w:val="00CB2296"/>
    <w:rsid w:val="00CB2651"/>
    <w:rsid w:val="00CB5173"/>
    <w:rsid w:val="00CC04B7"/>
    <w:rsid w:val="00CC0D93"/>
    <w:rsid w:val="00CC1880"/>
    <w:rsid w:val="00CC31D2"/>
    <w:rsid w:val="00CC32FC"/>
    <w:rsid w:val="00CC43A1"/>
    <w:rsid w:val="00CC482D"/>
    <w:rsid w:val="00CD0EEC"/>
    <w:rsid w:val="00CD45FB"/>
    <w:rsid w:val="00CD56D0"/>
    <w:rsid w:val="00CD5C8C"/>
    <w:rsid w:val="00CD6527"/>
    <w:rsid w:val="00CE156F"/>
    <w:rsid w:val="00CE3352"/>
    <w:rsid w:val="00CE5ECE"/>
    <w:rsid w:val="00CE5F1A"/>
    <w:rsid w:val="00CE7242"/>
    <w:rsid w:val="00CE7AB3"/>
    <w:rsid w:val="00CF340C"/>
    <w:rsid w:val="00CF3CB3"/>
    <w:rsid w:val="00CF45C6"/>
    <w:rsid w:val="00CF65D9"/>
    <w:rsid w:val="00D02052"/>
    <w:rsid w:val="00D02A5F"/>
    <w:rsid w:val="00D03FCB"/>
    <w:rsid w:val="00D11E03"/>
    <w:rsid w:val="00D11F74"/>
    <w:rsid w:val="00D165DF"/>
    <w:rsid w:val="00D205B1"/>
    <w:rsid w:val="00D25774"/>
    <w:rsid w:val="00D26B9E"/>
    <w:rsid w:val="00D30835"/>
    <w:rsid w:val="00D33885"/>
    <w:rsid w:val="00D3388B"/>
    <w:rsid w:val="00D33DD2"/>
    <w:rsid w:val="00D34E93"/>
    <w:rsid w:val="00D36E5D"/>
    <w:rsid w:val="00D37373"/>
    <w:rsid w:val="00D40C03"/>
    <w:rsid w:val="00D410E0"/>
    <w:rsid w:val="00D43635"/>
    <w:rsid w:val="00D45C2F"/>
    <w:rsid w:val="00D46EC1"/>
    <w:rsid w:val="00D55D14"/>
    <w:rsid w:val="00D62955"/>
    <w:rsid w:val="00D62CDB"/>
    <w:rsid w:val="00D63725"/>
    <w:rsid w:val="00D64E83"/>
    <w:rsid w:val="00D65BD7"/>
    <w:rsid w:val="00D66B51"/>
    <w:rsid w:val="00D712FB"/>
    <w:rsid w:val="00D724E3"/>
    <w:rsid w:val="00D73D89"/>
    <w:rsid w:val="00D779DB"/>
    <w:rsid w:val="00D806E1"/>
    <w:rsid w:val="00D81352"/>
    <w:rsid w:val="00D82459"/>
    <w:rsid w:val="00D843B1"/>
    <w:rsid w:val="00D84AF6"/>
    <w:rsid w:val="00D87FC7"/>
    <w:rsid w:val="00D90BBF"/>
    <w:rsid w:val="00D913D8"/>
    <w:rsid w:val="00D916A4"/>
    <w:rsid w:val="00D924C9"/>
    <w:rsid w:val="00D92C44"/>
    <w:rsid w:val="00D94460"/>
    <w:rsid w:val="00D94A5B"/>
    <w:rsid w:val="00D95530"/>
    <w:rsid w:val="00D96CE4"/>
    <w:rsid w:val="00DA092F"/>
    <w:rsid w:val="00DA29AC"/>
    <w:rsid w:val="00DA36A9"/>
    <w:rsid w:val="00DA63C2"/>
    <w:rsid w:val="00DB12FA"/>
    <w:rsid w:val="00DB2288"/>
    <w:rsid w:val="00DB2697"/>
    <w:rsid w:val="00DB4489"/>
    <w:rsid w:val="00DB4ECE"/>
    <w:rsid w:val="00DB5F87"/>
    <w:rsid w:val="00DB63BD"/>
    <w:rsid w:val="00DB7061"/>
    <w:rsid w:val="00DC0CEC"/>
    <w:rsid w:val="00DC20D2"/>
    <w:rsid w:val="00DC2377"/>
    <w:rsid w:val="00DC2A07"/>
    <w:rsid w:val="00DC2B8E"/>
    <w:rsid w:val="00DC4F11"/>
    <w:rsid w:val="00DD097E"/>
    <w:rsid w:val="00DD138D"/>
    <w:rsid w:val="00DD14F1"/>
    <w:rsid w:val="00DD192C"/>
    <w:rsid w:val="00DD1D14"/>
    <w:rsid w:val="00DD3068"/>
    <w:rsid w:val="00DE2BFF"/>
    <w:rsid w:val="00DE3536"/>
    <w:rsid w:val="00DE3975"/>
    <w:rsid w:val="00DE463C"/>
    <w:rsid w:val="00DE51BC"/>
    <w:rsid w:val="00DE6B69"/>
    <w:rsid w:val="00DE7364"/>
    <w:rsid w:val="00DE7388"/>
    <w:rsid w:val="00DE7E12"/>
    <w:rsid w:val="00DF016C"/>
    <w:rsid w:val="00DF0B53"/>
    <w:rsid w:val="00DF0E25"/>
    <w:rsid w:val="00DF1722"/>
    <w:rsid w:val="00DF3F40"/>
    <w:rsid w:val="00DF440A"/>
    <w:rsid w:val="00DF4677"/>
    <w:rsid w:val="00DF6905"/>
    <w:rsid w:val="00DF6B46"/>
    <w:rsid w:val="00E007D7"/>
    <w:rsid w:val="00E00F89"/>
    <w:rsid w:val="00E01EC8"/>
    <w:rsid w:val="00E03B25"/>
    <w:rsid w:val="00E050A8"/>
    <w:rsid w:val="00E1091B"/>
    <w:rsid w:val="00E11590"/>
    <w:rsid w:val="00E11D65"/>
    <w:rsid w:val="00E1420C"/>
    <w:rsid w:val="00E15612"/>
    <w:rsid w:val="00E17BBB"/>
    <w:rsid w:val="00E20517"/>
    <w:rsid w:val="00E227F2"/>
    <w:rsid w:val="00E246B7"/>
    <w:rsid w:val="00E247F2"/>
    <w:rsid w:val="00E30B74"/>
    <w:rsid w:val="00E31BF9"/>
    <w:rsid w:val="00E3472B"/>
    <w:rsid w:val="00E35DFF"/>
    <w:rsid w:val="00E43A39"/>
    <w:rsid w:val="00E44258"/>
    <w:rsid w:val="00E44905"/>
    <w:rsid w:val="00E45F58"/>
    <w:rsid w:val="00E50835"/>
    <w:rsid w:val="00E5140E"/>
    <w:rsid w:val="00E51C07"/>
    <w:rsid w:val="00E5264A"/>
    <w:rsid w:val="00E5277B"/>
    <w:rsid w:val="00E538F4"/>
    <w:rsid w:val="00E551E9"/>
    <w:rsid w:val="00E56217"/>
    <w:rsid w:val="00E57642"/>
    <w:rsid w:val="00E62C39"/>
    <w:rsid w:val="00E67840"/>
    <w:rsid w:val="00E67F4D"/>
    <w:rsid w:val="00E70BF6"/>
    <w:rsid w:val="00E70C6A"/>
    <w:rsid w:val="00E75B27"/>
    <w:rsid w:val="00E7762E"/>
    <w:rsid w:val="00E8099C"/>
    <w:rsid w:val="00E819AD"/>
    <w:rsid w:val="00E85247"/>
    <w:rsid w:val="00E8647F"/>
    <w:rsid w:val="00E91AED"/>
    <w:rsid w:val="00E9277A"/>
    <w:rsid w:val="00E92E1A"/>
    <w:rsid w:val="00E956EC"/>
    <w:rsid w:val="00E95DAE"/>
    <w:rsid w:val="00EA10AA"/>
    <w:rsid w:val="00EA4053"/>
    <w:rsid w:val="00EA4592"/>
    <w:rsid w:val="00EA5520"/>
    <w:rsid w:val="00EA72B6"/>
    <w:rsid w:val="00EB093B"/>
    <w:rsid w:val="00EB0C05"/>
    <w:rsid w:val="00EB6CED"/>
    <w:rsid w:val="00EB715D"/>
    <w:rsid w:val="00EB7F75"/>
    <w:rsid w:val="00EC137D"/>
    <w:rsid w:val="00EC4457"/>
    <w:rsid w:val="00EC76B9"/>
    <w:rsid w:val="00EC7F9E"/>
    <w:rsid w:val="00ED3123"/>
    <w:rsid w:val="00ED49CE"/>
    <w:rsid w:val="00ED56EE"/>
    <w:rsid w:val="00ED5EC7"/>
    <w:rsid w:val="00EE0AE9"/>
    <w:rsid w:val="00EE0B55"/>
    <w:rsid w:val="00EE0C3E"/>
    <w:rsid w:val="00EE0EBC"/>
    <w:rsid w:val="00EE12F6"/>
    <w:rsid w:val="00EE4913"/>
    <w:rsid w:val="00EE6009"/>
    <w:rsid w:val="00EE7CA1"/>
    <w:rsid w:val="00EF3920"/>
    <w:rsid w:val="00EF49EA"/>
    <w:rsid w:val="00EF5393"/>
    <w:rsid w:val="00EF6829"/>
    <w:rsid w:val="00EF6A83"/>
    <w:rsid w:val="00EF7913"/>
    <w:rsid w:val="00EF7EE8"/>
    <w:rsid w:val="00F008D9"/>
    <w:rsid w:val="00F01C16"/>
    <w:rsid w:val="00F028E2"/>
    <w:rsid w:val="00F045B2"/>
    <w:rsid w:val="00F0520A"/>
    <w:rsid w:val="00F073B2"/>
    <w:rsid w:val="00F11AAA"/>
    <w:rsid w:val="00F178FC"/>
    <w:rsid w:val="00F24B87"/>
    <w:rsid w:val="00F25F08"/>
    <w:rsid w:val="00F26C2F"/>
    <w:rsid w:val="00F30889"/>
    <w:rsid w:val="00F37F96"/>
    <w:rsid w:val="00F40ACF"/>
    <w:rsid w:val="00F4229D"/>
    <w:rsid w:val="00F43660"/>
    <w:rsid w:val="00F436BC"/>
    <w:rsid w:val="00F438B7"/>
    <w:rsid w:val="00F44D62"/>
    <w:rsid w:val="00F47220"/>
    <w:rsid w:val="00F536DE"/>
    <w:rsid w:val="00F576B9"/>
    <w:rsid w:val="00F576E8"/>
    <w:rsid w:val="00F606DC"/>
    <w:rsid w:val="00F60B68"/>
    <w:rsid w:val="00F6586F"/>
    <w:rsid w:val="00F70E90"/>
    <w:rsid w:val="00F7165A"/>
    <w:rsid w:val="00F71E5B"/>
    <w:rsid w:val="00F73F0A"/>
    <w:rsid w:val="00F7441A"/>
    <w:rsid w:val="00F76848"/>
    <w:rsid w:val="00F776F2"/>
    <w:rsid w:val="00F77F25"/>
    <w:rsid w:val="00F808B2"/>
    <w:rsid w:val="00F80FF5"/>
    <w:rsid w:val="00F81821"/>
    <w:rsid w:val="00F831C8"/>
    <w:rsid w:val="00F832AB"/>
    <w:rsid w:val="00F8764F"/>
    <w:rsid w:val="00F87883"/>
    <w:rsid w:val="00F9004E"/>
    <w:rsid w:val="00F9249B"/>
    <w:rsid w:val="00F9250B"/>
    <w:rsid w:val="00F92686"/>
    <w:rsid w:val="00F9455F"/>
    <w:rsid w:val="00F9504B"/>
    <w:rsid w:val="00F95296"/>
    <w:rsid w:val="00F96480"/>
    <w:rsid w:val="00F97F24"/>
    <w:rsid w:val="00FA5810"/>
    <w:rsid w:val="00FA7841"/>
    <w:rsid w:val="00FA7EA8"/>
    <w:rsid w:val="00FB04EF"/>
    <w:rsid w:val="00FB2CDF"/>
    <w:rsid w:val="00FB39DD"/>
    <w:rsid w:val="00FC0A66"/>
    <w:rsid w:val="00FC1B75"/>
    <w:rsid w:val="00FC3A2D"/>
    <w:rsid w:val="00FC4A71"/>
    <w:rsid w:val="00FC530F"/>
    <w:rsid w:val="00FC6583"/>
    <w:rsid w:val="00FD1EAA"/>
    <w:rsid w:val="00FD312B"/>
    <w:rsid w:val="00FD4818"/>
    <w:rsid w:val="00FD65EC"/>
    <w:rsid w:val="00FE039A"/>
    <w:rsid w:val="00FE0F92"/>
    <w:rsid w:val="00FE3F18"/>
    <w:rsid w:val="00FE4336"/>
    <w:rsid w:val="00FE4C78"/>
    <w:rsid w:val="00FF12B2"/>
    <w:rsid w:val="00FF26E2"/>
    <w:rsid w:val="00FF3034"/>
    <w:rsid w:val="00FF3F7A"/>
    <w:rsid w:val="00FF43D8"/>
    <w:rsid w:val="00FF55BD"/>
    <w:rsid w:val="00FF7806"/>
    <w:rsid w:val="00FF7C57"/>
    <w:rsid w:val="00FF7E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;"/>
  <w14:docId w14:val="28B1532C"/>
  <w15:docId w15:val="{5213ABF1-DC3F-4386-B239-C92C7F2121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0" w:defSemiHidden="0" w:defUnhideWhenUsed="0" w:defQFormat="0" w:count="376">
    <w:lsdException w:name="heading 2" w:semiHidden="1" w:unhideWhenUsed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 w:unhideWhenUsed="1"/>
    <w:lsdException w:name="No Spacing" w:uiPriority="99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72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99"/>
    <w:lsdException w:name="Colorful List Accent 1" w:uiPriority="34"/>
    <w:lsdException w:name="Colorful Grid Accent 1" w:uiPriority="29"/>
    <w:lsdException w:name="Light Shading Accent 2" w:uiPriority="30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/>
    <w:lsdException w:name="Intense Emphasis" w:uiPriority="66"/>
    <w:lsdException w:name="Subtle Reference" w:uiPriority="67"/>
    <w:lsdException w:name="Intense Reference" w:uiPriority="68"/>
    <w:lsdException w:name="Book Title" w:uiPriority="69"/>
    <w:lsdException w:name="Bibliography" w:semiHidden="1" w:uiPriority="70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rsid w:val="00EF5393"/>
    <w:rPr>
      <w:rFonts w:ascii="HelveticaNeueLT Std Lt" w:hAnsi="HelveticaNeueLT Std Lt"/>
      <w:spacing w:val="4"/>
      <w:sz w:val="22"/>
      <w:szCs w:val="24"/>
    </w:rPr>
  </w:style>
  <w:style w:type="paragraph" w:styleId="berschrift1">
    <w:name w:val="heading 1"/>
    <w:basedOn w:val="Standard"/>
    <w:next w:val="Standard"/>
    <w:link w:val="berschrift1Zchn"/>
    <w:rsid w:val="00230657"/>
    <w:pPr>
      <w:keepNext/>
      <w:keepLines/>
      <w:spacing w:before="240"/>
      <w:outlineLvl w:val="0"/>
    </w:pPr>
    <w:rPr>
      <w:rFonts w:eastAsiaTheme="majorEastAsia" w:cstheme="majorBidi"/>
      <w:color w:val="8B1419" w:themeColor="accent1" w:themeShade="BF"/>
      <w:sz w:val="32"/>
      <w:szCs w:val="32"/>
    </w:rPr>
  </w:style>
  <w:style w:type="paragraph" w:styleId="berschrift2">
    <w:name w:val="heading 2"/>
    <w:basedOn w:val="Standard"/>
    <w:next w:val="Standard"/>
    <w:link w:val="berschrift2Zchn"/>
    <w:semiHidden/>
    <w:unhideWhenUsed/>
    <w:rsid w:val="00230657"/>
    <w:pPr>
      <w:keepNext/>
      <w:keepLines/>
      <w:spacing w:before="40"/>
      <w:outlineLvl w:val="1"/>
    </w:pPr>
    <w:rPr>
      <w:rFonts w:eastAsiaTheme="majorEastAsia" w:cstheme="majorBidi"/>
      <w:color w:val="8B1419" w:themeColor="accent1" w:themeShade="BF"/>
      <w:sz w:val="26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2Zchn">
    <w:name w:val="Überschrift 2 Zchn"/>
    <w:basedOn w:val="Absatz-Standardschriftart"/>
    <w:link w:val="berschrift2"/>
    <w:semiHidden/>
    <w:rsid w:val="00230657"/>
    <w:rPr>
      <w:rFonts w:ascii="Arial" w:eastAsiaTheme="majorEastAsia" w:hAnsi="Arial" w:cstheme="majorBidi"/>
      <w:color w:val="8B1419" w:themeColor="accent1" w:themeShade="BF"/>
      <w:spacing w:val="4"/>
      <w:sz w:val="26"/>
      <w:szCs w:val="26"/>
    </w:rPr>
  </w:style>
  <w:style w:type="paragraph" w:styleId="Kopfzeile">
    <w:name w:val="header"/>
    <w:basedOn w:val="Standard"/>
    <w:link w:val="KopfzeileZchn"/>
    <w:unhideWhenUsed/>
    <w:rsid w:val="00230657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rsid w:val="00230657"/>
    <w:rPr>
      <w:rFonts w:ascii="Arial" w:hAnsi="Arial"/>
      <w:spacing w:val="4"/>
      <w:szCs w:val="24"/>
    </w:rPr>
  </w:style>
  <w:style w:type="paragraph" w:styleId="Fuzeile">
    <w:name w:val="footer"/>
    <w:basedOn w:val="Standard"/>
    <w:link w:val="FuzeileZchn"/>
    <w:uiPriority w:val="99"/>
    <w:unhideWhenUsed/>
    <w:rsid w:val="00BD4841"/>
    <w:pPr>
      <w:tabs>
        <w:tab w:val="center" w:pos="4536"/>
        <w:tab w:val="right" w:pos="9072"/>
      </w:tabs>
    </w:pPr>
    <w:rPr>
      <w:sz w:val="18"/>
    </w:rPr>
  </w:style>
  <w:style w:type="character" w:customStyle="1" w:styleId="FuzeileZchn">
    <w:name w:val="Fußzeile Zchn"/>
    <w:basedOn w:val="Absatz-Standardschriftart"/>
    <w:link w:val="Fuzeile"/>
    <w:uiPriority w:val="99"/>
    <w:rsid w:val="00BD4841"/>
    <w:rPr>
      <w:rFonts w:ascii="HelveticaNeueLT Std Lt" w:hAnsi="HelveticaNeueLT Std Lt"/>
      <w:spacing w:val="4"/>
      <w:sz w:val="18"/>
      <w:szCs w:val="24"/>
    </w:rPr>
  </w:style>
  <w:style w:type="table" w:customStyle="1" w:styleId="Tabellenraster1">
    <w:name w:val="Tabellenraster1"/>
    <w:basedOn w:val="NormaleTabelle"/>
    <w:rsid w:val="00D87FC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erschrift1Zchn">
    <w:name w:val="Überschrift 1 Zchn"/>
    <w:basedOn w:val="Absatz-Standardschriftart"/>
    <w:link w:val="berschrift1"/>
    <w:rsid w:val="00230657"/>
    <w:rPr>
      <w:rFonts w:ascii="Arial" w:eastAsiaTheme="majorEastAsia" w:hAnsi="Arial" w:cstheme="majorBidi"/>
      <w:color w:val="8B1419" w:themeColor="accent1" w:themeShade="BF"/>
      <w:spacing w:val="4"/>
      <w:sz w:val="32"/>
      <w:szCs w:val="32"/>
    </w:rPr>
  </w:style>
  <w:style w:type="paragraph" w:customStyle="1" w:styleId="01Headline">
    <w:name w:val="01_Headline"/>
    <w:basedOn w:val="Standard"/>
    <w:link w:val="01HeadlineZchn"/>
    <w:qFormat/>
    <w:rsid w:val="00EF5393"/>
    <w:rPr>
      <w:rFonts w:ascii="HelveticaNeueLT Std Blk Cn" w:hAnsi="HelveticaNeueLT Std Blk Cn"/>
      <w:color w:val="BA1B22" w:themeColor="accent1"/>
      <w:sz w:val="40"/>
    </w:rPr>
  </w:style>
  <w:style w:type="character" w:customStyle="1" w:styleId="01HeadlineZchn">
    <w:name w:val="01_Headline Zchn"/>
    <w:basedOn w:val="Absatz-Standardschriftart"/>
    <w:link w:val="01Headline"/>
    <w:rsid w:val="00EF5393"/>
    <w:rPr>
      <w:rFonts w:ascii="HelveticaNeueLT Std Blk Cn" w:hAnsi="HelveticaNeueLT Std Blk Cn"/>
      <w:color w:val="BA1B22" w:themeColor="accent1"/>
      <w:spacing w:val="4"/>
      <w:sz w:val="40"/>
      <w:szCs w:val="24"/>
    </w:rPr>
  </w:style>
  <w:style w:type="paragraph" w:customStyle="1" w:styleId="02Untertitel">
    <w:name w:val="02_Untertitel"/>
    <w:basedOn w:val="01Headline"/>
    <w:link w:val="02UntertitelZchn"/>
    <w:qFormat/>
    <w:rsid w:val="00AF105A"/>
    <w:rPr>
      <w:rFonts w:ascii="HelveticaNeueLT Std Cn" w:hAnsi="HelveticaNeueLT Std Cn"/>
      <w:color w:val="auto"/>
      <w:sz w:val="28"/>
      <w:szCs w:val="28"/>
    </w:rPr>
  </w:style>
  <w:style w:type="character" w:customStyle="1" w:styleId="02UntertitelZchn">
    <w:name w:val="02_Untertitel Zchn"/>
    <w:basedOn w:val="01HeadlineZchn"/>
    <w:link w:val="02Untertitel"/>
    <w:rsid w:val="00AF105A"/>
    <w:rPr>
      <w:rFonts w:ascii="HelveticaNeueLT Std Cn" w:hAnsi="HelveticaNeueLT Std Cn"/>
      <w:color w:val="BA1B22" w:themeColor="accent1"/>
      <w:spacing w:val="4"/>
      <w:sz w:val="28"/>
      <w:szCs w:val="28"/>
    </w:rPr>
  </w:style>
  <w:style w:type="paragraph" w:customStyle="1" w:styleId="03Fliesstext">
    <w:name w:val="03_Fliesstext"/>
    <w:basedOn w:val="02Untertitel"/>
    <w:link w:val="03FliesstextZchn"/>
    <w:qFormat/>
    <w:rsid w:val="004E4DE8"/>
    <w:pPr>
      <w:spacing w:line="276" w:lineRule="auto"/>
    </w:pPr>
    <w:rPr>
      <w:rFonts w:ascii="HelveticaNeueLT Std Lt Cn" w:hAnsi="HelveticaNeueLT Std Lt Cn"/>
      <w:sz w:val="22"/>
      <w:szCs w:val="22"/>
    </w:rPr>
  </w:style>
  <w:style w:type="character" w:customStyle="1" w:styleId="03FliesstextZchn">
    <w:name w:val="03_Fliesstext Zchn"/>
    <w:basedOn w:val="02UntertitelZchn"/>
    <w:link w:val="03Fliesstext"/>
    <w:rsid w:val="004E4DE8"/>
    <w:rPr>
      <w:rFonts w:ascii="HelveticaNeueLT Std Lt Cn" w:hAnsi="HelveticaNeueLT Std Lt Cn"/>
      <w:color w:val="BA1B22" w:themeColor="accent1"/>
      <w:spacing w:val="4"/>
      <w:sz w:val="22"/>
      <w:szCs w:val="22"/>
    </w:rPr>
  </w:style>
  <w:style w:type="table" w:styleId="Tabellenraster">
    <w:name w:val="Table Grid"/>
    <w:basedOn w:val="NormaleTabelle"/>
    <w:rsid w:val="00EE600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Absatz-Standardschriftart"/>
    <w:unhideWhenUsed/>
    <w:rsid w:val="00AA6480"/>
    <w:rPr>
      <w:color w:val="C00000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AA6480"/>
    <w:rPr>
      <w:color w:val="605E5C"/>
      <w:shd w:val="clear" w:color="auto" w:fill="E1DFDD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AF105A"/>
    <w:pPr>
      <w:spacing w:line="259" w:lineRule="auto"/>
      <w:outlineLvl w:val="9"/>
    </w:pPr>
    <w:rPr>
      <w:rFonts w:asciiTheme="majorHAnsi" w:hAnsiTheme="majorHAnsi"/>
      <w:spacing w:val="0"/>
    </w:rPr>
  </w:style>
  <w:style w:type="paragraph" w:styleId="Verzeichnis2">
    <w:name w:val="toc 2"/>
    <w:basedOn w:val="Standard"/>
    <w:next w:val="Standard"/>
    <w:autoRedefine/>
    <w:uiPriority w:val="39"/>
    <w:unhideWhenUsed/>
    <w:rsid w:val="00AF105A"/>
    <w:pPr>
      <w:spacing w:after="100" w:line="259" w:lineRule="auto"/>
      <w:ind w:left="220"/>
    </w:pPr>
    <w:rPr>
      <w:rFonts w:asciiTheme="minorHAnsi" w:eastAsiaTheme="minorEastAsia" w:hAnsiTheme="minorHAnsi"/>
      <w:spacing w:val="0"/>
      <w:szCs w:val="22"/>
    </w:rPr>
  </w:style>
  <w:style w:type="paragraph" w:styleId="Verzeichnis1">
    <w:name w:val="toc 1"/>
    <w:basedOn w:val="Standard"/>
    <w:next w:val="Standard"/>
    <w:autoRedefine/>
    <w:uiPriority w:val="39"/>
    <w:unhideWhenUsed/>
    <w:rsid w:val="00AF105A"/>
    <w:pPr>
      <w:spacing w:after="100" w:line="259" w:lineRule="auto"/>
    </w:pPr>
    <w:rPr>
      <w:rFonts w:asciiTheme="minorHAnsi" w:eastAsiaTheme="minorEastAsia" w:hAnsiTheme="minorHAnsi"/>
      <w:spacing w:val="0"/>
      <w:szCs w:val="22"/>
    </w:rPr>
  </w:style>
  <w:style w:type="paragraph" w:styleId="Verzeichnis3">
    <w:name w:val="toc 3"/>
    <w:basedOn w:val="Standard"/>
    <w:next w:val="Standard"/>
    <w:autoRedefine/>
    <w:uiPriority w:val="39"/>
    <w:unhideWhenUsed/>
    <w:rsid w:val="00AF105A"/>
    <w:pPr>
      <w:spacing w:after="100" w:line="259" w:lineRule="auto"/>
      <w:ind w:left="440"/>
    </w:pPr>
    <w:rPr>
      <w:rFonts w:asciiTheme="minorHAnsi" w:eastAsiaTheme="minorEastAsia" w:hAnsiTheme="minorHAnsi"/>
      <w:spacing w:val="0"/>
      <w:szCs w:val="22"/>
    </w:rPr>
  </w:style>
  <w:style w:type="paragraph" w:styleId="Listenabsatz">
    <w:name w:val="List Paragraph"/>
    <w:basedOn w:val="Standard"/>
    <w:uiPriority w:val="72"/>
    <w:rsid w:val="00AF105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5.png"/><Relationship Id="rId21" Type="http://schemas.openxmlformats.org/officeDocument/2006/relationships/image" Target="media/image10.png"/><Relationship Id="rId42" Type="http://schemas.openxmlformats.org/officeDocument/2006/relationships/image" Target="media/image29.png"/><Relationship Id="rId47" Type="http://schemas.openxmlformats.org/officeDocument/2006/relationships/image" Target="media/image33.png"/><Relationship Id="rId63" Type="http://schemas.openxmlformats.org/officeDocument/2006/relationships/image" Target="media/image46.png"/><Relationship Id="rId68" Type="http://schemas.openxmlformats.org/officeDocument/2006/relationships/hyperlink" Target="https://www.handball.ch/de/buecher/handballgym" TargetMode="External"/><Relationship Id="rId84" Type="http://schemas.openxmlformats.org/officeDocument/2006/relationships/hyperlink" Target="https://www.handball.ch/de/matchcenter/spieler/40109/308058" TargetMode="External"/><Relationship Id="rId89" Type="http://schemas.openxmlformats.org/officeDocument/2006/relationships/hyperlink" Target="https://www.handball.ch/de/matchcenter/teams/40109" TargetMode="External"/><Relationship Id="rId16" Type="http://schemas.openxmlformats.org/officeDocument/2006/relationships/image" Target="media/image5.png"/><Relationship Id="rId11" Type="http://schemas.openxmlformats.org/officeDocument/2006/relationships/hyperlink" Target="https://www.handball.ch/umbraco" TargetMode="External"/><Relationship Id="rId32" Type="http://schemas.openxmlformats.org/officeDocument/2006/relationships/image" Target="media/image19.png"/><Relationship Id="rId37" Type="http://schemas.openxmlformats.org/officeDocument/2006/relationships/image" Target="media/image24.png"/><Relationship Id="rId53" Type="http://schemas.openxmlformats.org/officeDocument/2006/relationships/image" Target="media/image39.png"/><Relationship Id="rId58" Type="http://schemas.openxmlformats.org/officeDocument/2006/relationships/hyperlink" Target="https://www.handball.ch/de/regionen/aargau-plus/" TargetMode="External"/><Relationship Id="rId74" Type="http://schemas.openxmlformats.org/officeDocument/2006/relationships/image" Target="media/image53.png"/><Relationship Id="rId79" Type="http://schemas.openxmlformats.org/officeDocument/2006/relationships/hyperlink" Target="https://www.handball.ch/de/matchcenter/teams/40109" TargetMode="External"/><Relationship Id="rId102" Type="http://schemas.openxmlformats.org/officeDocument/2006/relationships/theme" Target="theme/theme1.xml"/><Relationship Id="rId5" Type="http://schemas.openxmlformats.org/officeDocument/2006/relationships/webSettings" Target="webSettings.xml"/><Relationship Id="rId90" Type="http://schemas.openxmlformats.org/officeDocument/2006/relationships/image" Target="media/image62.png"/><Relationship Id="rId95" Type="http://schemas.openxmlformats.org/officeDocument/2006/relationships/image" Target="media/image66.png"/><Relationship Id="rId22" Type="http://schemas.openxmlformats.org/officeDocument/2006/relationships/image" Target="media/image11.png"/><Relationship Id="rId27" Type="http://schemas.openxmlformats.org/officeDocument/2006/relationships/image" Target="media/image16.png"/><Relationship Id="rId43" Type="http://schemas.openxmlformats.org/officeDocument/2006/relationships/image" Target="media/image30.png"/><Relationship Id="rId48" Type="http://schemas.openxmlformats.org/officeDocument/2006/relationships/image" Target="media/image34.png"/><Relationship Id="rId64" Type="http://schemas.openxmlformats.org/officeDocument/2006/relationships/image" Target="media/image47.png"/><Relationship Id="rId69" Type="http://schemas.openxmlformats.org/officeDocument/2006/relationships/hyperlink" Target="https://www.handball.ch/de/buecher/BorntoplayhandballNew" TargetMode="External"/><Relationship Id="rId80" Type="http://schemas.openxmlformats.org/officeDocument/2006/relationships/image" Target="media/image56.png"/><Relationship Id="rId85" Type="http://schemas.openxmlformats.org/officeDocument/2006/relationships/image" Target="media/image58.png"/><Relationship Id="rId12" Type="http://schemas.openxmlformats.org/officeDocument/2006/relationships/image" Target="media/image1.png"/><Relationship Id="rId17" Type="http://schemas.openxmlformats.org/officeDocument/2006/relationships/image" Target="media/image6.png"/><Relationship Id="rId25" Type="http://schemas.openxmlformats.org/officeDocument/2006/relationships/image" Target="media/image14.png"/><Relationship Id="rId33" Type="http://schemas.openxmlformats.org/officeDocument/2006/relationships/image" Target="media/image20.png"/><Relationship Id="rId38" Type="http://schemas.openxmlformats.org/officeDocument/2006/relationships/image" Target="media/image25.png"/><Relationship Id="rId46" Type="http://schemas.openxmlformats.org/officeDocument/2006/relationships/image" Target="cid:image001.png@01DD27DE.A063F030" TargetMode="External"/><Relationship Id="rId59" Type="http://schemas.openxmlformats.org/officeDocument/2006/relationships/image" Target="media/image43.png"/><Relationship Id="rId67" Type="http://schemas.openxmlformats.org/officeDocument/2006/relationships/hyperlink" Target="https://www.handball.ch/de/buecher/jahresbericht2024-25" TargetMode="External"/><Relationship Id="rId20" Type="http://schemas.openxmlformats.org/officeDocument/2006/relationships/image" Target="media/image9.png"/><Relationship Id="rId41" Type="http://schemas.openxmlformats.org/officeDocument/2006/relationships/image" Target="media/image28.png"/><Relationship Id="rId54" Type="http://schemas.openxmlformats.org/officeDocument/2006/relationships/hyperlink" Target="https://www.handball.ch/de/regionen/aargau-plus/regionalauswahl-frauen/" TargetMode="External"/><Relationship Id="rId62" Type="http://schemas.openxmlformats.org/officeDocument/2006/relationships/image" Target="media/image45.png"/><Relationship Id="rId70" Type="http://schemas.openxmlformats.org/officeDocument/2006/relationships/image" Target="media/image50.png"/><Relationship Id="rId75" Type="http://schemas.openxmlformats.org/officeDocument/2006/relationships/hyperlink" Target="https://www.handball.ch/de/news/2026/schweizerinnen-tanzen-in-die-top-8-beklagen-aber-einen-wichtigen-ausfall/" TargetMode="External"/><Relationship Id="rId83" Type="http://schemas.openxmlformats.org/officeDocument/2006/relationships/image" Target="cid:image003.png@01DB0853.ED4017F0" TargetMode="External"/><Relationship Id="rId88" Type="http://schemas.openxmlformats.org/officeDocument/2006/relationships/image" Target="media/image61.png"/><Relationship Id="rId91" Type="http://schemas.openxmlformats.org/officeDocument/2006/relationships/image" Target="media/image63.png"/><Relationship Id="rId96" Type="http://schemas.openxmlformats.org/officeDocument/2006/relationships/image" Target="cid:image002.png@01DD27E2.7143E4F0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4.png"/><Relationship Id="rId23" Type="http://schemas.openxmlformats.org/officeDocument/2006/relationships/image" Target="media/image12.png"/><Relationship Id="rId28" Type="http://schemas.openxmlformats.org/officeDocument/2006/relationships/image" Target="media/image17.png"/><Relationship Id="rId36" Type="http://schemas.openxmlformats.org/officeDocument/2006/relationships/image" Target="media/image23.png"/><Relationship Id="rId49" Type="http://schemas.openxmlformats.org/officeDocument/2006/relationships/image" Target="media/image35.png"/><Relationship Id="rId57" Type="http://schemas.openxmlformats.org/officeDocument/2006/relationships/image" Target="media/image42.png"/><Relationship Id="rId10" Type="http://schemas.openxmlformats.org/officeDocument/2006/relationships/hyperlink" Target="https://test.handball.ch/umbraco" TargetMode="External"/><Relationship Id="rId31" Type="http://schemas.openxmlformats.org/officeDocument/2006/relationships/hyperlink" Target="https://www.handball.ch/de/forms/testpumukel" TargetMode="External"/><Relationship Id="rId44" Type="http://schemas.openxmlformats.org/officeDocument/2006/relationships/image" Target="media/image31.png"/><Relationship Id="rId52" Type="http://schemas.openxmlformats.org/officeDocument/2006/relationships/image" Target="media/image38.png"/><Relationship Id="rId60" Type="http://schemas.openxmlformats.org/officeDocument/2006/relationships/hyperlink" Target="https://www.handball.ch/de/events/" TargetMode="External"/><Relationship Id="rId65" Type="http://schemas.openxmlformats.org/officeDocument/2006/relationships/image" Target="media/image48.png"/><Relationship Id="rId73" Type="http://schemas.openxmlformats.org/officeDocument/2006/relationships/image" Target="media/image52.png"/><Relationship Id="rId78" Type="http://schemas.openxmlformats.org/officeDocument/2006/relationships/hyperlink" Target="https://www.handball.ch/de/nationalteams/a-team-maenner/" TargetMode="External"/><Relationship Id="rId81" Type="http://schemas.openxmlformats.org/officeDocument/2006/relationships/hyperlink" Target="https://www.handball.ch/de/matchcenter/hallen/320155" TargetMode="External"/><Relationship Id="rId86" Type="http://schemas.openxmlformats.org/officeDocument/2006/relationships/image" Target="media/image59.png"/><Relationship Id="rId94" Type="http://schemas.openxmlformats.org/officeDocument/2006/relationships/image" Target="media/image65.png"/><Relationship Id="rId99" Type="http://schemas.openxmlformats.org/officeDocument/2006/relationships/header" Target="header1.xml"/><Relationship Id="rId101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www.handball.ch/" TargetMode="External"/><Relationship Id="rId13" Type="http://schemas.openxmlformats.org/officeDocument/2006/relationships/image" Target="media/image2.png"/><Relationship Id="rId18" Type="http://schemas.openxmlformats.org/officeDocument/2006/relationships/image" Target="media/image7.png"/><Relationship Id="rId39" Type="http://schemas.openxmlformats.org/officeDocument/2006/relationships/image" Target="media/image26.png"/><Relationship Id="rId34" Type="http://schemas.openxmlformats.org/officeDocument/2006/relationships/image" Target="media/image21.png"/><Relationship Id="rId50" Type="http://schemas.openxmlformats.org/officeDocument/2006/relationships/image" Target="media/image36.png"/><Relationship Id="rId55" Type="http://schemas.openxmlformats.org/officeDocument/2006/relationships/image" Target="media/image40.png"/><Relationship Id="rId76" Type="http://schemas.openxmlformats.org/officeDocument/2006/relationships/image" Target="media/image54.png"/><Relationship Id="rId97" Type="http://schemas.openxmlformats.org/officeDocument/2006/relationships/image" Target="media/image67.png"/><Relationship Id="rId7" Type="http://schemas.openxmlformats.org/officeDocument/2006/relationships/endnotes" Target="endnotes.xml"/><Relationship Id="rId71" Type="http://schemas.openxmlformats.org/officeDocument/2006/relationships/hyperlink" Target="https://www.handball.ch/umbraco" TargetMode="External"/><Relationship Id="rId92" Type="http://schemas.openxmlformats.org/officeDocument/2006/relationships/image" Target="media/image64.png"/><Relationship Id="rId2" Type="http://schemas.openxmlformats.org/officeDocument/2006/relationships/numbering" Target="numbering.xml"/><Relationship Id="rId29" Type="http://schemas.openxmlformats.org/officeDocument/2006/relationships/image" Target="media/image18.png"/><Relationship Id="rId24" Type="http://schemas.openxmlformats.org/officeDocument/2006/relationships/image" Target="media/image13.png"/><Relationship Id="rId40" Type="http://schemas.openxmlformats.org/officeDocument/2006/relationships/image" Target="media/image27.png"/><Relationship Id="rId45" Type="http://schemas.openxmlformats.org/officeDocument/2006/relationships/image" Target="media/image32.png"/><Relationship Id="rId66" Type="http://schemas.openxmlformats.org/officeDocument/2006/relationships/image" Target="media/image49.png"/><Relationship Id="rId87" Type="http://schemas.openxmlformats.org/officeDocument/2006/relationships/image" Target="media/image60.png"/><Relationship Id="rId61" Type="http://schemas.openxmlformats.org/officeDocument/2006/relationships/image" Target="media/image44.png"/><Relationship Id="rId82" Type="http://schemas.openxmlformats.org/officeDocument/2006/relationships/image" Target="media/image57.png"/><Relationship Id="rId19" Type="http://schemas.openxmlformats.org/officeDocument/2006/relationships/image" Target="media/image8.png"/><Relationship Id="rId14" Type="http://schemas.openxmlformats.org/officeDocument/2006/relationships/image" Target="media/image3.png"/><Relationship Id="rId30" Type="http://schemas.openxmlformats.org/officeDocument/2006/relationships/hyperlink" Target="https://www.handball.ch/de/news/2026/bitter-schweizer-verpassen-an-der-u18-em-den-naechsten-meilenstein/" TargetMode="External"/><Relationship Id="rId35" Type="http://schemas.openxmlformats.org/officeDocument/2006/relationships/image" Target="media/image22.png"/><Relationship Id="rId56" Type="http://schemas.openxmlformats.org/officeDocument/2006/relationships/image" Target="media/image41.png"/><Relationship Id="rId77" Type="http://schemas.openxmlformats.org/officeDocument/2006/relationships/image" Target="media/image55.png"/><Relationship Id="rId100" Type="http://schemas.openxmlformats.org/officeDocument/2006/relationships/footer" Target="footer1.xml"/><Relationship Id="rId8" Type="http://schemas.openxmlformats.org/officeDocument/2006/relationships/hyperlink" Target="https://test.handball.ch/" TargetMode="External"/><Relationship Id="rId51" Type="http://schemas.openxmlformats.org/officeDocument/2006/relationships/image" Target="media/image37.png"/><Relationship Id="rId72" Type="http://schemas.openxmlformats.org/officeDocument/2006/relationships/image" Target="media/image51.png"/><Relationship Id="rId93" Type="http://schemas.openxmlformats.org/officeDocument/2006/relationships/hyperlink" Target="https://www.handball.ch/de/verband/geschaeftsstelle/shv-team/" TargetMode="External"/><Relationship Id="rId98" Type="http://schemas.openxmlformats.org/officeDocument/2006/relationships/image" Target="cid:image003.png@01DD27E3.C002A080" TargetMode="External"/><Relationship Id="rId3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8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huebscher\Desktop\IT\SHV%20Word-Dokument-Vorlage%202024.dotx" TargetMode="External"/></Relationships>
</file>

<file path=word/theme/theme1.xml><?xml version="1.0" encoding="utf-8"?>
<a:theme xmlns:a="http://schemas.openxmlformats.org/drawingml/2006/main" name="Larissa-Design">
  <a:themeElements>
    <a:clrScheme name="SHV Design">
      <a:dk1>
        <a:srgbClr val="000000"/>
      </a:dk1>
      <a:lt1>
        <a:srgbClr val="FFFFFF"/>
      </a:lt1>
      <a:dk2>
        <a:srgbClr val="000000"/>
      </a:dk2>
      <a:lt2>
        <a:srgbClr val="E7E6E6"/>
      </a:lt2>
      <a:accent1>
        <a:srgbClr val="BA1B22"/>
      </a:accent1>
      <a:accent2>
        <a:srgbClr val="8D0000"/>
      </a:accent2>
      <a:accent3>
        <a:srgbClr val="FFFFFF"/>
      </a:accent3>
      <a:accent4>
        <a:srgbClr val="FFFFFF"/>
      </a:accent4>
      <a:accent5>
        <a:srgbClr val="FFFFFF"/>
      </a:accent5>
      <a:accent6>
        <a:srgbClr val="E7E6E6"/>
      </a:accent6>
      <a:hlink>
        <a:srgbClr val="C00000"/>
      </a:hlink>
      <a:folHlink>
        <a:srgbClr val="BA1B22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99D5941-F290-4618-9129-C6B7D05A0D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SHV Word-Dokument-Vorlage 2024.dotx</Template>
  <TotalTime>0</TotalTime>
  <Pages>20</Pages>
  <Words>1142</Words>
  <Characters>7201</Characters>
  <Application>Microsoft Office Word</Application>
  <DocSecurity>0</DocSecurity>
  <Lines>60</Lines>
  <Paragraphs>16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Neidhart + Schön AG, Zürich</Company>
  <LinksUpToDate>false</LinksUpToDate>
  <CharactersWithSpaces>8327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Roger Dolder</dc:creator>
  <cp:lastModifiedBy>Hübscher Stephanie</cp:lastModifiedBy>
  <cp:revision>18</cp:revision>
  <cp:lastPrinted>2013-06-17T06:48:00Z</cp:lastPrinted>
  <dcterms:created xsi:type="dcterms:W3CDTF">2026-08-12T07:34:00Z</dcterms:created>
  <dcterms:modified xsi:type="dcterms:W3CDTF">2026-08-12T09:16:00Z</dcterms:modified>
</cp:coreProperties>
</file>